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B7" w:rsidRDefault="00FD5E81" w:rsidP="00BA68B7">
      <w:pPr>
        <w:spacing w:after="0" w:line="360" w:lineRule="auto"/>
        <w:outlineLvl w:val="0"/>
        <w:rPr>
          <w:rFonts w:ascii="Times New Roman" w:eastAsia="Kaiti SC" w:hAnsi="Times New Roman" w:cs="Times New Roman"/>
          <w:sz w:val="24"/>
        </w:rPr>
      </w:pPr>
      <w:r>
        <w:rPr>
          <w:rFonts w:ascii="Times New Roman" w:eastAsia="Kaiti SC" w:hAnsi="Times New Roman" w:cs="Times New Roman"/>
        </w:rPr>
        <w:t>Znak postępowania: 8/KUR</w:t>
      </w:r>
      <w:bookmarkStart w:id="0" w:name="_GoBack"/>
      <w:bookmarkEnd w:id="0"/>
      <w:r w:rsidR="00BA68B7">
        <w:rPr>
          <w:rFonts w:ascii="Times New Roman" w:eastAsia="Kaiti SC" w:hAnsi="Times New Roman" w:cs="Times New Roman"/>
        </w:rPr>
        <w:t>/CK/RPOWP/2017</w:t>
      </w:r>
    </w:p>
    <w:p w:rsidR="005C2FE9" w:rsidRPr="005B2528" w:rsidRDefault="00F7398F" w:rsidP="00E8007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Załącznik nr 3</w:t>
      </w:r>
      <w:r w:rsidR="005C2FE9" w:rsidRPr="005B2528">
        <w:rPr>
          <w:rFonts w:ascii="Times New Roman" w:hAnsi="Times New Roman" w:cs="Times New Roman"/>
          <w:b/>
          <w:sz w:val="24"/>
          <w:szCs w:val="24"/>
        </w:rPr>
        <w:t xml:space="preserve"> do SIWZ</w:t>
      </w:r>
    </w:p>
    <w:p w:rsidR="005C2FE9" w:rsidRPr="005B2528" w:rsidRDefault="005C2FE9" w:rsidP="00E800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5C2FE9" w:rsidP="00E800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5C2FE9" w:rsidRPr="005B2528" w:rsidRDefault="005C2FE9" w:rsidP="00E800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</w:t>
      </w:r>
    </w:p>
    <w:p w:rsidR="005C2FE9" w:rsidRPr="005B2528" w:rsidRDefault="005B2528" w:rsidP="00E80072">
      <w:pPr>
        <w:spacing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(Nazwa i adres Wykonawcy</w:t>
      </w:r>
      <w:r w:rsidR="005C2FE9" w:rsidRPr="005B2528">
        <w:rPr>
          <w:rFonts w:ascii="Times New Roman" w:hAnsi="Times New Roman" w:cs="Times New Roman"/>
          <w:szCs w:val="24"/>
        </w:rPr>
        <w:t>)</w:t>
      </w:r>
    </w:p>
    <w:p w:rsidR="005C2FE9" w:rsidRPr="005B2528" w:rsidRDefault="005C2FE9" w:rsidP="00E800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reprezentowany przez:</w:t>
      </w:r>
    </w:p>
    <w:p w:rsidR="00D6420C" w:rsidRPr="005B2528" w:rsidRDefault="00D6420C" w:rsidP="00E800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5C2FE9" w:rsidP="00E800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</w:t>
      </w:r>
    </w:p>
    <w:p w:rsidR="005C2FE9" w:rsidRPr="005B2528" w:rsidRDefault="005C2FE9" w:rsidP="00E80072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5B2528">
        <w:rPr>
          <w:rFonts w:ascii="Times New Roman" w:hAnsi="Times New Roman" w:cs="Times New Roman"/>
          <w:szCs w:val="24"/>
        </w:rPr>
        <w:t>(imię, nazwisko, stanowisko/podstawa do  reprezentacji)</w:t>
      </w:r>
    </w:p>
    <w:p w:rsidR="0035447F" w:rsidRPr="005B2528" w:rsidRDefault="0035447F" w:rsidP="00E800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5C2FE9" w:rsidP="00E800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OŚWIADCZENIE</w:t>
      </w:r>
    </w:p>
    <w:p w:rsidR="005C2FE9" w:rsidRPr="005B2528" w:rsidRDefault="005C2FE9" w:rsidP="00E800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 xml:space="preserve">O SPEŁNIENIU WARUNKÓW </w:t>
      </w:r>
      <w:r w:rsidR="005B2528">
        <w:rPr>
          <w:rFonts w:ascii="Times New Roman" w:hAnsi="Times New Roman" w:cs="Times New Roman"/>
          <w:b/>
          <w:sz w:val="24"/>
          <w:szCs w:val="24"/>
        </w:rPr>
        <w:t>UDZIAŁU W POSTĘPOWANIU</w:t>
      </w:r>
    </w:p>
    <w:p w:rsidR="005C2FE9" w:rsidRPr="00830D3E" w:rsidRDefault="005C2FE9" w:rsidP="00A747B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D3E">
        <w:rPr>
          <w:rFonts w:ascii="Times New Roman" w:hAnsi="Times New Roman" w:cs="Times New Roman"/>
          <w:sz w:val="24"/>
          <w:szCs w:val="24"/>
        </w:rPr>
        <w:t>Przystępując do postępowania o udzielenie zamówienia publicznego</w:t>
      </w:r>
      <w:r w:rsidR="003C16DD" w:rsidRPr="00830D3E">
        <w:rPr>
          <w:rFonts w:ascii="Times New Roman" w:hAnsi="Times New Roman" w:cs="Times New Roman"/>
          <w:sz w:val="24"/>
          <w:szCs w:val="24"/>
        </w:rPr>
        <w:t xml:space="preserve"> </w:t>
      </w:r>
      <w:r w:rsidR="00B637B5" w:rsidRPr="00830D3E">
        <w:rPr>
          <w:rFonts w:ascii="Times New Roman" w:hAnsi="Times New Roman" w:cs="Times New Roman"/>
          <w:sz w:val="24"/>
          <w:szCs w:val="24"/>
        </w:rPr>
        <w:t xml:space="preserve">prowadzonego przez Zamawiającego – </w:t>
      </w:r>
      <w:r w:rsidR="00B17133" w:rsidRPr="00830D3E">
        <w:rPr>
          <w:rFonts w:ascii="Times New Roman" w:hAnsi="Times New Roman" w:cs="Times New Roman"/>
          <w:sz w:val="24"/>
          <w:szCs w:val="24"/>
        </w:rPr>
        <w:t>Białostocką Fundację Kształcenia Kadr</w:t>
      </w:r>
      <w:r w:rsidR="00B637B5" w:rsidRPr="00830D3E">
        <w:rPr>
          <w:rFonts w:ascii="Times New Roman" w:hAnsi="Times New Roman" w:cs="Times New Roman"/>
          <w:sz w:val="24"/>
          <w:szCs w:val="24"/>
        </w:rPr>
        <w:t xml:space="preserve"> – pod nazwą:</w:t>
      </w:r>
      <w:r w:rsidR="00A747BE" w:rsidRPr="00A7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8B7" w:rsidRPr="0033320A">
        <w:rPr>
          <w:rFonts w:ascii="Times New Roman" w:hAnsi="Times New Roman" w:cs="Times New Roman"/>
          <w:b/>
          <w:sz w:val="24"/>
          <w:szCs w:val="24"/>
        </w:rPr>
        <w:t>realizacja szkoleń specjalistycznych dla uczniów w ramach projektu „Centrum Kompetencji BOF – kompleksowy model wsparcia i modernizacji systemu kształcenia zawodowego na terenie Białostockiego Obszaru Funkcjonalnego”</w:t>
      </w:r>
      <w:r w:rsidR="00BA68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26F0">
        <w:rPr>
          <w:rFonts w:ascii="Times New Roman" w:hAnsi="Times New Roman" w:cs="Times New Roman"/>
          <w:b/>
          <w:sz w:val="24"/>
          <w:szCs w:val="24"/>
        </w:rPr>
        <w:t>cześć …….</w:t>
      </w:r>
      <w:r w:rsidR="004E26F0">
        <w:rPr>
          <w:rStyle w:val="Odwoanieprzypisudolnego"/>
          <w:rFonts w:ascii="Times New Roman" w:hAnsi="Times New Roman" w:cs="Times New Roman"/>
          <w:b/>
          <w:sz w:val="24"/>
          <w:szCs w:val="24"/>
        </w:rPr>
        <w:footnoteReference w:id="1"/>
      </w:r>
      <w:r w:rsidR="004E26F0">
        <w:rPr>
          <w:rFonts w:ascii="Times New Roman" w:hAnsi="Times New Roman" w:cs="Times New Roman"/>
          <w:b/>
          <w:sz w:val="24"/>
          <w:szCs w:val="24"/>
        </w:rPr>
        <w:t xml:space="preserve"> z</w:t>
      </w:r>
      <w:r w:rsidR="00A747BE">
        <w:rPr>
          <w:rFonts w:ascii="Times New Roman" w:hAnsi="Times New Roman" w:cs="Times New Roman"/>
          <w:b/>
          <w:sz w:val="24"/>
          <w:szCs w:val="24"/>
        </w:rPr>
        <w:t>amówienia</w:t>
      </w:r>
      <w:r w:rsidR="004E26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37B5" w:rsidRPr="00830D3E">
        <w:rPr>
          <w:rFonts w:ascii="Times New Roman" w:hAnsi="Times New Roman" w:cs="Times New Roman"/>
          <w:sz w:val="24"/>
          <w:szCs w:val="24"/>
        </w:rPr>
        <w:t>m</w:t>
      </w:r>
      <w:r w:rsidR="006F3E28" w:rsidRPr="00830D3E">
        <w:rPr>
          <w:rFonts w:ascii="Times New Roman" w:hAnsi="Times New Roman" w:cs="Times New Roman"/>
          <w:sz w:val="24"/>
          <w:szCs w:val="24"/>
        </w:rPr>
        <w:t>ając na względzie treść art. 25</w:t>
      </w:r>
      <w:r w:rsidR="006D2DCE" w:rsidRPr="00830D3E">
        <w:rPr>
          <w:rFonts w:ascii="Times New Roman" w:hAnsi="Times New Roman" w:cs="Times New Roman"/>
          <w:sz w:val="24"/>
          <w:szCs w:val="24"/>
        </w:rPr>
        <w:t>a</w:t>
      </w:r>
      <w:r w:rsidR="00B637B5" w:rsidRPr="00830D3E">
        <w:rPr>
          <w:rFonts w:ascii="Times New Roman" w:hAnsi="Times New Roman" w:cs="Times New Roman"/>
          <w:sz w:val="24"/>
          <w:szCs w:val="24"/>
        </w:rPr>
        <w:t xml:space="preserve"> ust. 1 </w:t>
      </w:r>
      <w:proofErr w:type="spellStart"/>
      <w:r w:rsidR="00B637B5" w:rsidRPr="00830D3E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B637B5" w:rsidRPr="00830D3E">
        <w:rPr>
          <w:rFonts w:ascii="Times New Roman" w:hAnsi="Times New Roman" w:cs="Times New Roman"/>
          <w:sz w:val="24"/>
          <w:szCs w:val="24"/>
        </w:rPr>
        <w:t xml:space="preserve">, </w:t>
      </w:r>
      <w:r w:rsidR="00ED0266" w:rsidRPr="00830D3E">
        <w:rPr>
          <w:rFonts w:ascii="Times New Roman" w:hAnsi="Times New Roman" w:cs="Times New Roman"/>
          <w:sz w:val="24"/>
          <w:szCs w:val="24"/>
        </w:rPr>
        <w:t>niniejszym</w:t>
      </w:r>
      <w:r w:rsidRPr="00830D3E">
        <w:rPr>
          <w:rFonts w:ascii="Times New Roman" w:hAnsi="Times New Roman" w:cs="Times New Roman"/>
          <w:sz w:val="24"/>
          <w:szCs w:val="24"/>
        </w:rPr>
        <w:t>:</w:t>
      </w:r>
    </w:p>
    <w:p w:rsidR="005C2FE9" w:rsidRPr="005B2528" w:rsidRDefault="005C2FE9" w:rsidP="00E800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42663A" w:rsidP="00E800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OŚWIADCZ</w:t>
      </w:r>
      <w:r w:rsidR="004D72EE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>NIE DOTYCZĄCE</w:t>
      </w:r>
      <w:r w:rsidR="005C2FE9" w:rsidRPr="005B2528">
        <w:rPr>
          <w:rFonts w:ascii="Times New Roman" w:hAnsi="Times New Roman" w:cs="Times New Roman"/>
          <w:b/>
          <w:sz w:val="24"/>
          <w:szCs w:val="24"/>
        </w:rPr>
        <w:t xml:space="preserve"> WYKONAWCY:</w:t>
      </w:r>
    </w:p>
    <w:p w:rsidR="005C2FE9" w:rsidRPr="005B2528" w:rsidRDefault="00ED0266" w:rsidP="00E800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17133">
        <w:rPr>
          <w:rFonts w:ascii="Times New Roman" w:hAnsi="Times New Roman" w:cs="Times New Roman"/>
          <w:sz w:val="24"/>
          <w:szCs w:val="24"/>
        </w:rPr>
        <w:t xml:space="preserve">Wykonawca </w:t>
      </w:r>
      <w:r>
        <w:rPr>
          <w:rFonts w:ascii="Times New Roman" w:hAnsi="Times New Roman" w:cs="Times New Roman"/>
          <w:sz w:val="24"/>
          <w:szCs w:val="24"/>
        </w:rPr>
        <w:t>s</w:t>
      </w:r>
      <w:r w:rsidR="00B17133">
        <w:rPr>
          <w:rFonts w:ascii="Times New Roman" w:hAnsi="Times New Roman" w:cs="Times New Roman"/>
          <w:sz w:val="24"/>
          <w:szCs w:val="24"/>
        </w:rPr>
        <w:t>pełnia</w:t>
      </w:r>
      <w:r w:rsidR="005C2FE9" w:rsidRPr="005B2528">
        <w:rPr>
          <w:rFonts w:ascii="Times New Roman" w:hAnsi="Times New Roman" w:cs="Times New Roman"/>
          <w:sz w:val="24"/>
          <w:szCs w:val="24"/>
        </w:rPr>
        <w:t xml:space="preserve"> warunki udziału </w:t>
      </w:r>
      <w:r w:rsidR="000318EA" w:rsidRPr="005B2528">
        <w:rPr>
          <w:rFonts w:ascii="Times New Roman" w:hAnsi="Times New Roman" w:cs="Times New Roman"/>
          <w:sz w:val="24"/>
          <w:szCs w:val="24"/>
        </w:rPr>
        <w:t>w postępowaniu określone przez Z</w:t>
      </w:r>
      <w:r w:rsidR="005C2FE9" w:rsidRPr="005B2528">
        <w:rPr>
          <w:rFonts w:ascii="Times New Roman" w:hAnsi="Times New Roman" w:cs="Times New Roman"/>
          <w:sz w:val="24"/>
          <w:szCs w:val="24"/>
        </w:rPr>
        <w:t xml:space="preserve">amawiającego w Rozdziale </w:t>
      </w:r>
      <w:r w:rsidR="00B17133">
        <w:rPr>
          <w:rFonts w:ascii="Times New Roman" w:hAnsi="Times New Roman" w:cs="Times New Roman"/>
          <w:sz w:val="24"/>
          <w:szCs w:val="24"/>
        </w:rPr>
        <w:t>6</w:t>
      </w:r>
      <w:r w:rsidR="00337991" w:rsidRPr="005B2528">
        <w:rPr>
          <w:rFonts w:ascii="Times New Roman" w:hAnsi="Times New Roman" w:cs="Times New Roman"/>
          <w:sz w:val="24"/>
          <w:szCs w:val="24"/>
        </w:rPr>
        <w:t xml:space="preserve"> SIW</w:t>
      </w:r>
      <w:r w:rsidR="005B2528">
        <w:rPr>
          <w:rFonts w:ascii="Times New Roman" w:hAnsi="Times New Roman" w:cs="Times New Roman"/>
          <w:sz w:val="24"/>
          <w:szCs w:val="24"/>
        </w:rPr>
        <w:t>Z.</w:t>
      </w:r>
    </w:p>
    <w:p w:rsidR="005C2FE9" w:rsidRPr="005B2528" w:rsidRDefault="005C2FE9" w:rsidP="00E800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21EFA" w:rsidRPr="005B2528" w:rsidRDefault="00821EFA" w:rsidP="00E800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5B2528" w:rsidP="00E80072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</w:rPr>
        <w:t>……………</w:t>
      </w:r>
      <w:r w:rsidR="00CF1AD8" w:rsidRPr="005B2528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, dnia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……………</w:t>
      </w:r>
      <w:r w:rsidR="00CF1AD8" w:rsidRPr="005B2528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…………………………………………</w:t>
      </w:r>
    </w:p>
    <w:p w:rsidR="005B2528" w:rsidRPr="005B2528" w:rsidRDefault="005B2528" w:rsidP="00E80072">
      <w:pPr>
        <w:widowControl w:val="0"/>
        <w:suppressAutoHyphens/>
        <w:autoSpaceDE w:val="0"/>
        <w:spacing w:after="0" w:line="360" w:lineRule="auto"/>
        <w:ind w:left="4536"/>
        <w:jc w:val="center"/>
        <w:rPr>
          <w:rFonts w:ascii="Times New Roman" w:eastAsia="Lucida Sans Unicode" w:hAnsi="Times New Roman" w:cs="Times New Roman"/>
          <w:i/>
          <w:iCs/>
          <w:kern w:val="1"/>
          <w:szCs w:val="24"/>
        </w:rPr>
      </w:pPr>
      <w:r w:rsidRPr="005B2528">
        <w:rPr>
          <w:rFonts w:ascii="Times New Roman" w:eastAsia="Lucida Sans Unicode" w:hAnsi="Times New Roman" w:cs="Times New Roman"/>
          <w:i/>
          <w:iCs/>
          <w:kern w:val="1"/>
          <w:szCs w:val="24"/>
        </w:rPr>
        <w:t>podpis osób(-y) uprawnionej</w:t>
      </w:r>
    </w:p>
    <w:p w:rsidR="005B2528" w:rsidRPr="005B2528" w:rsidRDefault="005B2528" w:rsidP="00E80072">
      <w:pPr>
        <w:widowControl w:val="0"/>
        <w:suppressAutoHyphens/>
        <w:autoSpaceDE w:val="0"/>
        <w:spacing w:after="0" w:line="360" w:lineRule="auto"/>
        <w:ind w:left="4536"/>
        <w:jc w:val="center"/>
        <w:rPr>
          <w:rFonts w:ascii="Times New Roman" w:eastAsia="Lucida Sans Unicode" w:hAnsi="Times New Roman" w:cs="Times New Roman"/>
          <w:i/>
          <w:iCs/>
          <w:kern w:val="1"/>
          <w:szCs w:val="24"/>
        </w:rPr>
      </w:pPr>
      <w:r>
        <w:rPr>
          <w:rFonts w:ascii="Times New Roman" w:eastAsia="Lucida Sans Unicode" w:hAnsi="Times New Roman" w:cs="Times New Roman"/>
          <w:i/>
          <w:iCs/>
          <w:kern w:val="1"/>
          <w:szCs w:val="24"/>
        </w:rPr>
        <w:t>do składania oświadczeń</w:t>
      </w:r>
    </w:p>
    <w:p w:rsidR="00676D90" w:rsidRPr="00A63DEF" w:rsidRDefault="005B2528" w:rsidP="00A63DEF">
      <w:pPr>
        <w:widowControl w:val="0"/>
        <w:suppressAutoHyphens/>
        <w:autoSpaceDE w:val="0"/>
        <w:spacing w:after="0" w:line="360" w:lineRule="auto"/>
        <w:ind w:left="4536"/>
        <w:jc w:val="center"/>
        <w:rPr>
          <w:rFonts w:ascii="Times New Roman" w:eastAsia="Lucida Sans Unicode" w:hAnsi="Times New Roman" w:cs="Times New Roman"/>
          <w:kern w:val="1"/>
          <w:szCs w:val="24"/>
        </w:rPr>
      </w:pPr>
      <w:r w:rsidRPr="005B2528">
        <w:rPr>
          <w:rFonts w:ascii="Times New Roman" w:eastAsia="Lucida Sans Unicode" w:hAnsi="Times New Roman" w:cs="Times New Roman"/>
          <w:i/>
          <w:iCs/>
          <w:kern w:val="1"/>
          <w:szCs w:val="24"/>
        </w:rPr>
        <w:t>woli w imieniu Wykonawcy</w:t>
      </w:r>
    </w:p>
    <w:p w:rsidR="00676D90" w:rsidRDefault="0042663A" w:rsidP="00E800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OŚWIADCZENIE</w:t>
      </w:r>
      <w:r w:rsidR="004F103A" w:rsidRPr="005B2528">
        <w:rPr>
          <w:rFonts w:ascii="Times New Roman" w:hAnsi="Times New Roman" w:cs="Times New Roman"/>
          <w:b/>
          <w:sz w:val="24"/>
          <w:szCs w:val="24"/>
        </w:rPr>
        <w:t xml:space="preserve"> W ZWIĄZKU Z POLEGANIEM NA ZASOBACH INNYCH PODMIOTÓW</w:t>
      </w:r>
      <w:r w:rsidR="005B2528">
        <w:rPr>
          <w:rFonts w:ascii="Times New Roman" w:hAnsi="Times New Roman" w:cs="Times New Roman"/>
          <w:b/>
          <w:sz w:val="24"/>
          <w:szCs w:val="24"/>
        </w:rPr>
        <w:t>:</w:t>
      </w:r>
    </w:p>
    <w:p w:rsidR="005C2FE9" w:rsidRPr="005B2528" w:rsidRDefault="005C2FE9" w:rsidP="00E800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lastRenderedPageBreak/>
        <w:t>Oświadczam,  że  w  celu  wykazania  spełniania  warun</w:t>
      </w:r>
      <w:r w:rsidR="004F103A" w:rsidRPr="005B2528">
        <w:rPr>
          <w:rFonts w:ascii="Times New Roman" w:hAnsi="Times New Roman" w:cs="Times New Roman"/>
          <w:sz w:val="24"/>
          <w:szCs w:val="24"/>
        </w:rPr>
        <w:t xml:space="preserve">ków  udziału  w  postępowaniu,  określonych  przez Zamawiającego </w:t>
      </w:r>
      <w:r w:rsidR="00676D90">
        <w:rPr>
          <w:rFonts w:ascii="Times New Roman" w:hAnsi="Times New Roman" w:cs="Times New Roman"/>
          <w:sz w:val="24"/>
          <w:szCs w:val="24"/>
        </w:rPr>
        <w:t>w</w:t>
      </w:r>
      <w:r w:rsidR="00B17133">
        <w:rPr>
          <w:rFonts w:ascii="Times New Roman" w:hAnsi="Times New Roman" w:cs="Times New Roman"/>
          <w:sz w:val="24"/>
          <w:szCs w:val="24"/>
        </w:rPr>
        <w:t xml:space="preserve"> Rozdziale 6</w:t>
      </w:r>
      <w:r w:rsidR="000318EA" w:rsidRPr="005B2528">
        <w:rPr>
          <w:rFonts w:ascii="Times New Roman" w:hAnsi="Times New Roman" w:cs="Times New Roman"/>
          <w:sz w:val="24"/>
          <w:szCs w:val="24"/>
        </w:rPr>
        <w:t xml:space="preserve"> SIWZ</w:t>
      </w:r>
      <w:r w:rsidR="00B17133">
        <w:rPr>
          <w:rFonts w:ascii="Times New Roman" w:hAnsi="Times New Roman" w:cs="Times New Roman"/>
          <w:sz w:val="24"/>
          <w:szCs w:val="24"/>
        </w:rPr>
        <w:t xml:space="preserve"> Wykonawca</w:t>
      </w:r>
      <w:r w:rsidR="000318EA" w:rsidRPr="005B25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7133">
        <w:rPr>
          <w:rFonts w:ascii="Times New Roman" w:hAnsi="Times New Roman" w:cs="Times New Roman"/>
          <w:sz w:val="24"/>
          <w:szCs w:val="24"/>
        </w:rPr>
        <w:t>polega</w:t>
      </w:r>
      <w:r w:rsidR="00CF1AD8" w:rsidRPr="005B2528">
        <w:rPr>
          <w:rFonts w:ascii="Times New Roman" w:hAnsi="Times New Roman" w:cs="Times New Roman"/>
          <w:sz w:val="24"/>
          <w:szCs w:val="24"/>
        </w:rPr>
        <w:t>/nie  polega</w:t>
      </w:r>
      <w:r w:rsidR="00CF1AD8" w:rsidRPr="005B2528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2"/>
      </w:r>
      <w:r w:rsidR="00CF1AD8" w:rsidRPr="005B2528">
        <w:rPr>
          <w:rFonts w:ascii="Times New Roman" w:hAnsi="Times New Roman" w:cs="Times New Roman"/>
          <w:sz w:val="24"/>
          <w:szCs w:val="24"/>
        </w:rPr>
        <w:t xml:space="preserve"> na </w:t>
      </w:r>
      <w:r w:rsidRPr="005B2528">
        <w:rPr>
          <w:rFonts w:ascii="Times New Roman" w:hAnsi="Times New Roman" w:cs="Times New Roman"/>
          <w:sz w:val="24"/>
          <w:szCs w:val="24"/>
        </w:rPr>
        <w:t xml:space="preserve">zasobach </w:t>
      </w:r>
      <w:r w:rsidR="00676D90">
        <w:rPr>
          <w:rFonts w:ascii="Times New Roman" w:hAnsi="Times New Roman" w:cs="Times New Roman"/>
          <w:sz w:val="24"/>
          <w:szCs w:val="24"/>
        </w:rPr>
        <w:t>następującego/</w:t>
      </w:r>
      <w:proofErr w:type="spellStart"/>
      <w:r w:rsidR="00676D90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676D90">
        <w:rPr>
          <w:rFonts w:ascii="Times New Roman" w:hAnsi="Times New Roman" w:cs="Times New Roman"/>
          <w:sz w:val="24"/>
          <w:szCs w:val="24"/>
        </w:rPr>
        <w:t xml:space="preserve"> podmiotu/ów</w:t>
      </w:r>
      <w:r w:rsidR="00676D90" w:rsidRPr="00676D90">
        <w:rPr>
          <w:rFonts w:ascii="Times New Roman" w:hAnsi="Times New Roman" w:cs="Times New Roman"/>
          <w:sz w:val="24"/>
          <w:szCs w:val="24"/>
        </w:rPr>
        <w:t xml:space="preserve"> (wskazać podmiot i określić odpowiedni zakres dla wskazanego podmiotu)</w:t>
      </w:r>
      <w:r w:rsidR="00676D90">
        <w:rPr>
          <w:rFonts w:ascii="Times New Roman" w:hAnsi="Times New Roman" w:cs="Times New Roman"/>
          <w:sz w:val="24"/>
          <w:szCs w:val="24"/>
        </w:rPr>
        <w:t>:</w:t>
      </w:r>
    </w:p>
    <w:p w:rsidR="00CF1AD8" w:rsidRPr="005B2528" w:rsidRDefault="00CF1AD8" w:rsidP="00E800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AD8" w:rsidRPr="00676D90" w:rsidRDefault="00CF1AD8" w:rsidP="00E80072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</w:t>
      </w:r>
      <w:r w:rsidR="005C2FE9" w:rsidRPr="005B2528">
        <w:rPr>
          <w:rFonts w:ascii="Times New Roman" w:hAnsi="Times New Roman" w:cs="Times New Roman"/>
          <w:sz w:val="24"/>
          <w:szCs w:val="24"/>
        </w:rPr>
        <w:t>...........................</w:t>
      </w:r>
      <w:r w:rsidRPr="005B2528">
        <w:rPr>
          <w:rFonts w:ascii="Times New Roman" w:hAnsi="Times New Roman" w:cs="Times New Roman"/>
          <w:sz w:val="24"/>
          <w:szCs w:val="24"/>
        </w:rPr>
        <w:t>...............................</w:t>
      </w:r>
      <w:r w:rsidR="005C2FE9" w:rsidRPr="005B2528">
        <w:rPr>
          <w:rFonts w:ascii="Times New Roman" w:hAnsi="Times New Roman" w:cs="Times New Roman"/>
          <w:sz w:val="24"/>
          <w:szCs w:val="24"/>
        </w:rPr>
        <w:t>.......................................</w:t>
      </w:r>
      <w:r w:rsidRPr="005B2528">
        <w:rPr>
          <w:rFonts w:ascii="Times New Roman" w:hAnsi="Times New Roman" w:cs="Times New Roman"/>
          <w:sz w:val="24"/>
          <w:szCs w:val="24"/>
        </w:rPr>
        <w:t>..........................</w:t>
      </w:r>
    </w:p>
    <w:p w:rsidR="005C2FE9" w:rsidRPr="005B2528" w:rsidRDefault="00676D90" w:rsidP="00E80072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następującym </w:t>
      </w:r>
      <w:r w:rsidR="00CF1AD8" w:rsidRPr="005B2528">
        <w:rPr>
          <w:rFonts w:ascii="Times New Roman" w:hAnsi="Times New Roman" w:cs="Times New Roman"/>
          <w:sz w:val="24"/>
          <w:szCs w:val="24"/>
        </w:rPr>
        <w:t>zakresie:</w:t>
      </w:r>
      <w:r w:rsidR="005C2FE9" w:rsidRPr="005B2528">
        <w:rPr>
          <w:rFonts w:ascii="Times New Roman" w:hAnsi="Times New Roman" w:cs="Times New Roman"/>
          <w:sz w:val="24"/>
          <w:szCs w:val="24"/>
        </w:rPr>
        <w:t>......................</w:t>
      </w:r>
      <w:r w:rsidR="00CF1AD8" w:rsidRPr="005B2528">
        <w:rPr>
          <w:rFonts w:ascii="Times New Roman" w:hAnsi="Times New Roman" w:cs="Times New Roman"/>
          <w:sz w:val="24"/>
          <w:szCs w:val="24"/>
        </w:rPr>
        <w:t>....................</w:t>
      </w:r>
      <w:r w:rsidR="005C2FE9" w:rsidRPr="005B2528">
        <w:rPr>
          <w:rFonts w:ascii="Times New Roman" w:hAnsi="Times New Roman" w:cs="Times New Roman"/>
          <w:sz w:val="24"/>
          <w:szCs w:val="24"/>
        </w:rPr>
        <w:t>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</w:p>
    <w:p w:rsidR="00CF1AD8" w:rsidRPr="005B2528" w:rsidRDefault="00CF1AD8" w:rsidP="00E80072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CF1AD8" w:rsidP="00E80072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6D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</w:t>
      </w:r>
      <w:r w:rsidR="00676D90" w:rsidRPr="00676D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99B" w:rsidRPr="00B637B5" w:rsidRDefault="00CF1AD8" w:rsidP="00E80072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w następującym zakresie:..........................................................................................</w:t>
      </w:r>
      <w:r w:rsidR="00B637B5">
        <w:rPr>
          <w:rFonts w:ascii="Times New Roman" w:hAnsi="Times New Roman" w:cs="Times New Roman"/>
          <w:sz w:val="24"/>
          <w:szCs w:val="24"/>
        </w:rPr>
        <w:t>......</w:t>
      </w:r>
    </w:p>
    <w:p w:rsidR="00CF1AD8" w:rsidRPr="005B2528" w:rsidRDefault="00CF1AD8" w:rsidP="00E80072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676D90" w:rsidRDefault="00CF1AD8" w:rsidP="00E80072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</w:t>
      </w:r>
    </w:p>
    <w:p w:rsidR="00CF1AD8" w:rsidRPr="005B2528" w:rsidRDefault="00CF1AD8" w:rsidP="00E80072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w następującym zakresie:..............................................................................................</w:t>
      </w:r>
      <w:r w:rsidR="00676D90">
        <w:rPr>
          <w:rFonts w:ascii="Times New Roman" w:hAnsi="Times New Roman" w:cs="Times New Roman"/>
          <w:sz w:val="24"/>
          <w:szCs w:val="24"/>
        </w:rPr>
        <w:t>....</w:t>
      </w:r>
    </w:p>
    <w:p w:rsidR="00EF43EC" w:rsidRPr="005B2528" w:rsidRDefault="00EF43EC" w:rsidP="00E80072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F43EC" w:rsidRPr="005B2528" w:rsidRDefault="00EF43EC" w:rsidP="00E80072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D90" w:rsidRPr="00676D90" w:rsidRDefault="00676D90" w:rsidP="00E80072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E80072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osób(-y) uprawnionej</w:t>
      </w:r>
    </w:p>
    <w:p w:rsidR="00676D90" w:rsidRPr="00676D90" w:rsidRDefault="00676D90" w:rsidP="00E80072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do składania oświadczeń</w:t>
      </w:r>
    </w:p>
    <w:p w:rsidR="00676D90" w:rsidRPr="00A63DEF" w:rsidRDefault="00676D90" w:rsidP="00A63DEF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woli w imieniu Wykonawcy</w:t>
      </w:r>
    </w:p>
    <w:p w:rsidR="00676D90" w:rsidRDefault="00676D90" w:rsidP="00E800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CF1AD8" w:rsidP="00E800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 xml:space="preserve">OŚWIADCZENIE DOTYCZĄCE PODANYCH INFORMACJI: </w:t>
      </w:r>
    </w:p>
    <w:p w:rsidR="00EF43EC" w:rsidRPr="005B2528" w:rsidRDefault="00CF1AD8" w:rsidP="00E80072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Oświadczam,  że  wszystkie  informacje  podane  w  powyższych  oświadczeniach  są aktualne i  zgodne  z  prawdą  oraz  zostały  przedstawione  z  pełną  świadomoś</w:t>
      </w:r>
      <w:r w:rsidR="00337991" w:rsidRPr="005B2528">
        <w:rPr>
          <w:rFonts w:ascii="Times New Roman" w:hAnsi="Times New Roman" w:cs="Times New Roman"/>
          <w:sz w:val="24"/>
          <w:szCs w:val="24"/>
        </w:rPr>
        <w:t>cią konsekwencji  wprowadzenia Z</w:t>
      </w:r>
      <w:r w:rsidRPr="005B2528">
        <w:rPr>
          <w:rFonts w:ascii="Times New Roman" w:hAnsi="Times New Roman" w:cs="Times New Roman"/>
          <w:sz w:val="24"/>
          <w:szCs w:val="24"/>
        </w:rPr>
        <w:t>amawiającego w błąd przy przedstawianiu informacji.</w:t>
      </w:r>
    </w:p>
    <w:p w:rsidR="00EF43EC" w:rsidRPr="005B2528" w:rsidRDefault="00EF43EC" w:rsidP="00E80072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CF1AD8" w:rsidP="00E80072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D90" w:rsidRPr="00676D90" w:rsidRDefault="00676D90" w:rsidP="00E80072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E80072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osób(-y) uprawnionej</w:t>
      </w:r>
    </w:p>
    <w:p w:rsidR="00676D90" w:rsidRPr="00676D90" w:rsidRDefault="00676D90" w:rsidP="00E80072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do składania oświadczeń</w:t>
      </w:r>
    </w:p>
    <w:p w:rsidR="00EF43EC" w:rsidRPr="00B17133" w:rsidRDefault="00676D90" w:rsidP="00E80072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woli w imieniu Wykonawcy</w:t>
      </w:r>
    </w:p>
    <w:sectPr w:rsidR="00EF43EC" w:rsidRPr="00B17133" w:rsidSect="00E80072">
      <w:headerReference w:type="default" r:id="rId8"/>
      <w:footerReference w:type="default" r:id="rId9"/>
      <w:footerReference w:type="first" r:id="rId10"/>
      <w:pgSz w:w="11906" w:h="16838" w:code="9"/>
      <w:pgMar w:top="1701" w:right="1418" w:bottom="1418" w:left="1418" w:header="4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966" w:rsidRDefault="00030966" w:rsidP="002B4656">
      <w:pPr>
        <w:spacing w:after="0" w:line="240" w:lineRule="auto"/>
      </w:pPr>
      <w:r>
        <w:separator/>
      </w:r>
    </w:p>
  </w:endnote>
  <w:endnote w:type="continuationSeparator" w:id="0">
    <w:p w:rsidR="00030966" w:rsidRDefault="00030966" w:rsidP="002B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Kaiti SC">
    <w:charset w:val="86"/>
    <w:family w:val="auto"/>
    <w:pitch w:val="variable"/>
    <w:sig w:usb0="80000287" w:usb1="280F3C52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072" w:rsidRPr="003D3912" w:rsidRDefault="00795F1E" w:rsidP="00871581">
    <w:pPr>
      <w:pStyle w:val="Stopka"/>
      <w:tabs>
        <w:tab w:val="clear" w:pos="4536"/>
        <w:tab w:val="clear" w:pos="9072"/>
      </w:tabs>
      <w:ind w:hanging="142"/>
      <w:jc w:val="both"/>
      <w:rPr>
        <w:rFonts w:eastAsia="Times New Roman" w:cs="Calibri"/>
        <w:color w:val="000000"/>
        <w:sz w:val="15"/>
        <w:szCs w:val="16"/>
      </w:rPr>
    </w:pPr>
    <w:r w:rsidRPr="00795F1E">
      <w:rPr>
        <w:noProof/>
      </w:rPr>
      <w:pict>
        <v:group id="_x0000_s2097" style="position:absolute;left:0;text-align:left;margin-left:-29.85pt;margin-top:-.65pt;width:516.5pt;height:44.15pt;z-index:251679744" coordsize="65595,5607" wrapcoords="-31 0 -31 20868 15894 21234 21600 21234 21600 1464 3417 0 -31 0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GRV9FV1RfUE9aSU9NLUtvbG9y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QtMTItMjNUMTU6MDI6NDErMDE6MDA8L3ht&#10;cDpNZXRhZGF0YURhdGU+CiAgICAgICAgIDx4bXA6TW9kaWZ5RGF0ZT4yMDE0LTEyLTIzVDE0OjAy&#10;OjQ2WjwveG1wOk1vZGlmeURhdGU+CiAgICAgICAgIDx4bXA6Q3JlYXRlRGF0ZT4yMDE0LTEyLTIz&#10;VDE1OjAyOjQxKzAx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NDA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d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xMjY4NDRCOEFCOEFFNDEx&#10;OTIxOEU0REEyMUE5QTY4RjwveG1wTU06SW5zdGFuY2VJRD4KICAgICAgICAgPHhtcE1NOkRvY3Vt&#10;ZW50SUQ+eG1wLmRpZDoxMjY4NDRCOEFCOEFFNDExOTIxOEU0REEyMUE5QTY4R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E0ZTIyNzI2LTg1NzItNGI4Ny04MTM5&#10;LTRhMzdjOGUxY2FhZTwvc3RSZWY6aW5zdGFuY2VJRD4KICAgICAgICAgICAgPHN0UmVmOmRvY3Vt&#10;ZW50SUQ+eG1wLmRpZDpGN0Y1QUYwQ0UwODlFNDExQkFCNkEzRjIwNUI2REEyN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ZGNUFGMENFMDg5RTQxMUJBQjZBM0YyMDVCNkRBMjQ8L3N0RXZ0Omluc3RhbmNlSUQ+CiAg&#10;ICAgICAgICAgICAgICAgIDxzdEV2dDp3aGVuPjIwMTQtMTItMjJUMTQ6NTk6MD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TI2ODQ0QjhBQjhBRTQxMTkyMThFNERBMjFB&#10;OUE2OEY8L3N0RXZ0Omluc3RhbmNlSUQ+CiAgICAgICAgICAgICAgICAgIDxzdEV2dDp3aGVuPjIw&#10;MTQtMTItMjNUMTU6MDI6N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XAfcDAREAAhEBAxEB/8QAwwABAAIDAAMBAQEAAAAAAAAAAAkKBgcIBAULAQMCAQEAAgIDAQEB&#10;AAAAAAAAAAAABwgGCQIEBQMKARAAAAYDAAEBBAQLBQMGDwAAAgMEBQYHAAEICRIRExQKFRaXGCG1&#10;1XbWFzdXd1g5MSO3OBkiJHhxMjWYWTrwQVEzQzQlNrbXiLjISUoRAAEEAQICBgYIBgICAwAAAAAB&#10;AgMEBREGEgfSE5NUFgghMbGyFBVBInM0dJRVCVFxMjU2N2FCI0OBUiT/2gAMAwEAAhEDEQA/AL/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Bhcssiu4GYiJnM9hcMNcgHmNxUslLHHTHA&#10;tMIoKkxEB4XIxKgJxHA0PZehaBsYfb7PbrO7UxuRvo5aNeeZG6a9Wxz9NfVrwoumuno1OtPcqVVR&#10;LMscau9XE5rddPXpqqamI/eI5/8A35079psK/Ledzw5uHuFzsJOifD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j7mfH/APKlzZ9hdX/otjxpvH9Wyf5qfpjw9gO40+xj6I+5&#10;nx//ACpc2fYXV/6LY8abx/Vsn+an6Y8PYDuNPsY+ib3jcZjcMYmyLw+PMcUjLKmCiZo7G2lAxMTS&#10;jCIQwpGxoa06VvQJgjHveiyiwB1ve9+z8OeDZtWbs7rVySSW09dXPe5XOcv8XOcqqq/8qp6cMMNe&#10;JsFdjWQtTRGtRGtRP4IiaIn/AMHvM+B9R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B//9lQSwMECgAAAAAAAAAhAMszSHwaYQAAGmEAABUAAABkcnMvbWVkaWEvaW1hZ2UxLmpwZWf/&#10;2P/gABBKRklGAAEBAQDcANwAAP/bAEMAAgEBAgEBAgICAgICAgIDBQMDAwMDBgQEAwUHBgcHBwYH&#10;BwgJCwkICAoIBwcKDQoKCwwMDAwHCQ4PDQwOCwwMDP/bAEMBAgICAwMDBgMDBgwIBwgMDAwMDAwM&#10;DAwMDAwMDAwMDAwMDAwMDAwMDAwMDAwMDAwMDAwMDAwMDAwMDAwMDAwMDP/AABEIAQ8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Af0xSeVigEAlYoBABUAAABkcnMvbWVkaWEvaW1hZ2UzLmpwZWf/&#10;2P/gABBKRklGAAEBAQDcANwAAP/bAEMAAgEBAgEBAgICAgICAgIDBQMDAwMDBgQEAwUHBgcHBwYH&#10;BwgJCwkICAoIBwcKDQoKCwwMDAwHCQ4PDQwOCwwMDP/bAEMBAgICAwMDBgMDBgwIBwgMDAwMDAwM&#10;DAwMDAwMDAwMDAwMDAwMDAwMDAwMDAwMDAwMDAwMDAwMDAwMDAwMDAwMDP/AABEIA2sF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7" o:spid="_x0000_s2098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99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100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101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  <w10:wrap type="through"/>
        </v:group>
      </w:pict>
    </w:r>
  </w:p>
  <w:p w:rsidR="00E80072" w:rsidRDefault="00795F1E">
    <w:pPr>
      <w:pStyle w:val="Stopka"/>
    </w:pPr>
    <w:r>
      <w:rPr>
        <w:noProof/>
      </w:rPr>
      <w:pict>
        <v:group id="_x0000_s2092" style="position:absolute;margin-left:40.05pt;margin-top:783.2pt;width:516.5pt;height:44.15pt;z-index:251677696" coordsize="65595,5607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GRV9FV1RfUE9aSU9NLUtvbG9y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QtMTItMjNUMTU6MDI6NDErMDE6MDA8L3ht&#10;cDpNZXRhZGF0YURhdGU+CiAgICAgICAgIDx4bXA6TW9kaWZ5RGF0ZT4yMDE0LTEyLTIzVDE0OjAy&#10;OjQ2WjwveG1wOk1vZGlmeURhdGU+CiAgICAgICAgIDx4bXA6Q3JlYXRlRGF0ZT4yMDE0LTEyLTIz&#10;VDE1OjAyOjQxKzAx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NDA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d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xMjY4NDRCOEFCOEFFNDEx&#10;OTIxOEU0REEyMUE5QTY4RjwveG1wTU06SW5zdGFuY2VJRD4KICAgICAgICAgPHhtcE1NOkRvY3Vt&#10;ZW50SUQ+eG1wLmRpZDoxMjY4NDRCOEFCOEFFNDExOTIxOEU0REEyMUE5QTY4R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E0ZTIyNzI2LTg1NzItNGI4Ny04MTM5&#10;LTRhMzdjOGUxY2FhZTwvc3RSZWY6aW5zdGFuY2VJRD4KICAgICAgICAgICAgPHN0UmVmOmRvY3Vt&#10;ZW50SUQ+eG1wLmRpZDpGN0Y1QUYwQ0UwODlFNDExQkFCNkEzRjIwNUI2REEyN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ZGNUFGMENFMDg5RTQxMUJBQjZBM0YyMDVCNkRBMjQ8L3N0RXZ0Omluc3RhbmNlSUQ+CiAg&#10;ICAgICAgICAgICAgICAgIDxzdEV2dDp3aGVuPjIwMTQtMTItMjJUMTQ6NTk6MD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TI2ODQ0QjhBQjhBRTQxMTkyMThFNERBMjFB&#10;OUE2OEY8L3N0RXZ0Omluc3RhbmNlSUQ+CiAgICAgICAgICAgICAgICAgIDxzdEV2dDp3aGVuPjIw&#10;MTQtMTItMjNUMTU6MDI6N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XAfcDAREAAhEBAxEB/8QAwwABAAIDAAMBAQEAAAAAAAAAAAkKBgcIBAULAQMCAQEAAgIDAQEB&#10;AAAAAAAAAAAABwgGCQIEBQMKARAAAAYDAAEBBAQLBQMGDwAAAgMEBQYHAAEICRIRExQKFRaXGCG1&#10;1XbWFzdXd1g5MSO3OBkiJHhxMjWYWTrwQVEzQzQlNrbXiLjISUoRAAEEAQICBgYIBgICAwAAAAAB&#10;AgMEBREGEgfSE5NUFgghMbGyFBVBInM0dJRVCVFxMjU2N2FCI0OBUiT/2gAMAwEAAhEDEQA/AL/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Bhcssiu4GYiJnM9hcMNcgHmNxUslLHHTHA&#10;tMIoKkxEB4XIxKgJxHA0PZehaBsYfb7PbrO7UxuRvo5aNeeZG6a9Wxz9NfVrwoumuno1OtPcqVVR&#10;LMscau9XE5rddPXpqqamI/eI5/8A35079psK/Ledzw5uHuFzsJOifD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j7mfH/APKlzZ9hdX/otjxpvH9Wyf5qfpjw9gO40+xj6I+5&#10;nx//ACpc2fYXV/6LY8abx/Vsn+an6Y8PYDuNPsY+ib3jcZjcMYmyLw+PMcUjLKmCiZo7G2lAxMTS&#10;jCIQwpGxoa06VvQJgjHveiyiwB1ve9+z8OeDZtWbs7rVySSW09dXPe5XOcv8XOcqqq/8qp6cMMNe&#10;JsFdjWQtTRGtRGtRP4IiaIn/AMHvM+B9R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B//9lQSwMECgAAAAAAAAAhAMszSHwaYQAAGmEAABUAAABkcnMvbWVkaWEvaW1hZ2UxLmpwZWf/&#10;2P/gABBKRklGAAEBAQDcANwAAP/bAEMAAgEBAgEBAgICAgICAgIDBQMDAwMDBgQEAwUHBgcHBwYH&#10;BwgJCwkICAoIBwcKDQoKCwwMDAwHCQ4PDQwOCwwMDP/bAEMBAgICAwMDBgMDBgwIBwgMDAwMDAwM&#10;DAwMDAwMDAwMDAwMDAwMDAwMDAwMDAwMDAwMDAwMDAwMDAwMDAwMDAwMDP/AABEIAQ8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Af0xSeVigEAlYoBABUAAABkcnMvbWVkaWEvaW1hZ2UzLmpwZWf/&#10;2P/gABBKRklGAAEBAQDcANwAAP/bAEMAAgEBAgEBAgICAgICAgIDBQMDAwMDBgQEAwUHBgcHBwYH&#10;BwgJCwkICAoIBwcKDQoKCwwMDAwHCQ4PDQwOCwwMDP/bAEMBAgICAwMDBgMDBgwIBwgMDAwMDAwM&#10;DAwMDAwMDAwMDAwMDAwMDAwMDAwMDAwMDAwMDAwMDAwMDAwMDAwMDAwMDP/AABEIA2sF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">
          <v:shape id="Obraz 1167" o:spid="_x0000_s2093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94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95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96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</v:group>
      </w:pict>
    </w:r>
    <w:r>
      <w:rPr>
        <w:noProof/>
      </w:rPr>
      <w:pict>
        <v:group id="_x0000_s2087" style="position:absolute;margin-left:40.05pt;margin-top:783.2pt;width:516.5pt;height:44.15pt;z-index:251675648" coordsize="65595,5607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GRV9FV1RfUE9aSU9NLUtvbG9y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QtMTItMjNUMTU6MDI6NDErMDE6MDA8L3ht&#10;cDpNZXRhZGF0YURhdGU+CiAgICAgICAgIDx4bXA6TW9kaWZ5RGF0ZT4yMDE0LTEyLTIzVDE0OjAy&#10;OjQ2WjwveG1wOk1vZGlmeURhdGU+CiAgICAgICAgIDx4bXA6Q3JlYXRlRGF0ZT4yMDE0LTEyLTIz&#10;VDE1OjAyOjQxKzAx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NDA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d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xMjY4NDRCOEFCOEFFNDEx&#10;OTIxOEU0REEyMUE5QTY4RjwveG1wTU06SW5zdGFuY2VJRD4KICAgICAgICAgPHhtcE1NOkRvY3Vt&#10;ZW50SUQ+eG1wLmRpZDoxMjY4NDRCOEFCOEFFNDExOTIxOEU0REEyMUE5QTY4R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E0ZTIyNzI2LTg1NzItNGI4Ny04MTM5&#10;LTRhMzdjOGUxY2FhZTwvc3RSZWY6aW5zdGFuY2VJRD4KICAgICAgICAgICAgPHN0UmVmOmRvY3Vt&#10;ZW50SUQ+eG1wLmRpZDpGN0Y1QUYwQ0UwODlFNDExQkFCNkEzRjIwNUI2REEyN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ZGNUFGMENFMDg5RTQxMUJBQjZBM0YyMDVCNkRBMjQ8L3N0RXZ0Omluc3RhbmNlSUQ+CiAg&#10;ICAgICAgICAgICAgICAgIDxzdEV2dDp3aGVuPjIwMTQtMTItMjJUMTQ6NTk6MD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TI2ODQ0QjhBQjhBRTQxMTkyMThFNERBMjFB&#10;OUE2OEY8L3N0RXZ0Omluc3RhbmNlSUQ+CiAgICAgICAgICAgICAgICAgIDxzdEV2dDp3aGVuPjIw&#10;MTQtMTItMjNUMTU6MDI6N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XAfcDAREAAhEBAxEB/8QAwwABAAIDAAMBAQEAAAAAAAAAAAkKBgcIBAULAQMCAQEAAgIDAQEB&#10;AAAAAAAAAAAABwgGCQIEBQMKARAAAAYDAAEBBAQLBQMGDwAAAgMEBQYHAAEICRIRExQKFRaXGCG1&#10;1XbWFzdXd1g5MSO3OBkiJHhxMjWYWTrwQVEzQzQlNrbXiLjISUoRAAEEAQICBgYIBgICAwAAAAAB&#10;AgMEBREGEgfSE5NUFgghMbGyFBVBInM0dJRVCVFxMjU2N2FCI0OBUiT/2gAMAwEAAhEDEQA/AL/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Bhcssiu4GYiJnM9hcMNcgHmNxUslLHHTHA&#10;tMIoKkxEB4XIxKgJxHA0PZehaBsYfb7PbrO7UxuRvo5aNeeZG6a9Wxz9NfVrwoumuno1OtPcqVVR&#10;LMscau9XE5rddPXpqqamI/eI5/8A35079psK/Ledzw5uHuFzsJOifD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j7mfH/APKlzZ9hdX/otjxpvH9Wyf5qfpjw9gO40+xj6I+5&#10;nx//ACpc2fYXV/6LY8abx/Vsn+an6Y8PYDuNPsY+ib3jcZjcMYmyLw+PMcUjLKmCiZo7G2lAxMTS&#10;jCIQwpGxoa06VvQJgjHveiyiwB1ve9+z8OeDZtWbs7rVySSW09dXPe5XOcv8XOcqqq/8qp6cMMNe&#10;JsFdjWQtTRGtRGtRP4IiaIn/AMHvM+B9R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B//9lQSwMECgAAAAAAAAAhAMszSHwaYQAAGmEAABUAAABkcnMvbWVkaWEvaW1hZ2UxLmpwZWf/&#10;2P/gABBKRklGAAEBAQDcANwAAP/bAEMAAgEBAgEBAgICAgICAgIDBQMDAwMDBgQEAwUHBgcHBwYH&#10;BwgJCwkICAoIBwcKDQoKCwwMDAwHCQ4PDQwOCwwMDP/bAEMBAgICAwMDBgMDBgwIBwgMDAwMDAwM&#10;DAwMDAwMDAwMDAwMDAwMDAwMDAwMDAwMDAwMDAwMDAwMDAwMDAwMDAwMDP/AABEIAQ8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Af0xSeVigEAlYoBABUAAABkcnMvbWVkaWEvaW1hZ2UzLmpwZWf/&#10;2P/gABBKRklGAAEBAQDcANwAAP/bAEMAAgEBAgEBAgICAgICAgIDBQMDAwMDBgQEAwUHBgcHBwYH&#10;BwgJCwkICAoIBwcKDQoKCwwMDAwHCQ4PDQwOCwwMDP/bAEMBAgICAwMDBgMDBgwIBwgMDAwMDAwM&#10;DAwMDAwMDAwMDAwMDAwMDAwMDAwMDAwMDAwMDAwMDAwMDAwMDAwMDAwMDP/AABEIA2sF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">
          <v:shape id="Obraz 1167" o:spid="_x0000_s2088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89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90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91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</v:group>
      </w:pict>
    </w:r>
    <w:r>
      <w:rPr>
        <w:noProof/>
      </w:rPr>
      <w:pict>
        <v:group id="_x0000_s2082" style="position:absolute;margin-left:40.05pt;margin-top:783.2pt;width:516.5pt;height:44.15pt;z-index:251673600" coordsize="65595,5607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GRV9FV1RfUE9aSU9NLUtvbG9y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QtMTItMjNUMTU6MDI6NDErMDE6MDA8L3ht&#10;cDpNZXRhZGF0YURhdGU+CiAgICAgICAgIDx4bXA6TW9kaWZ5RGF0ZT4yMDE0LTEyLTIzVDE0OjAy&#10;OjQ2WjwveG1wOk1vZGlmeURhdGU+CiAgICAgICAgIDx4bXA6Q3JlYXRlRGF0ZT4yMDE0LTEyLTIz&#10;VDE1OjAyOjQxKzAx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NDA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d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xMjY4NDRCOEFCOEFFNDEx&#10;OTIxOEU0REEyMUE5QTY4RjwveG1wTU06SW5zdGFuY2VJRD4KICAgICAgICAgPHhtcE1NOkRvY3Vt&#10;ZW50SUQ+eG1wLmRpZDoxMjY4NDRCOEFCOEFFNDExOTIxOEU0REEyMUE5QTY4R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E0ZTIyNzI2LTg1NzItNGI4Ny04MTM5&#10;LTRhMzdjOGUxY2FhZTwvc3RSZWY6aW5zdGFuY2VJRD4KICAgICAgICAgICAgPHN0UmVmOmRvY3Vt&#10;ZW50SUQ+eG1wLmRpZDpGN0Y1QUYwQ0UwODlFNDExQkFCNkEzRjIwNUI2REEyN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ZGNUFGMENFMDg5RTQxMUJBQjZBM0YyMDVCNkRBMjQ8L3N0RXZ0Omluc3RhbmNlSUQ+CiAg&#10;ICAgICAgICAgICAgICAgIDxzdEV2dDp3aGVuPjIwMTQtMTItMjJUMTQ6NTk6MD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TI2ODQ0QjhBQjhBRTQxMTkyMThFNERBMjFB&#10;OUE2OEY8L3N0RXZ0Omluc3RhbmNlSUQ+CiAgICAgICAgICAgICAgICAgIDxzdEV2dDp3aGVuPjIw&#10;MTQtMTItMjNUMTU6MDI6N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XAfcDAREAAhEBAxEB/8QAwwABAAIDAAMBAQEAAAAAAAAAAAkKBgcIBAULAQMCAQEAAgIDAQEB&#10;AAAAAAAAAAAABwgGCQIEBQMKARAAAAYDAAEBBAQLBQMGDwAAAgMEBQYHAAEICRIRExQKFRaXGCG1&#10;1XbWFzdXd1g5MSO3OBkiJHhxMjWYWTrwQVEzQzQlNrbXiLjISUoRAAEEAQICBgYIBgICAwAAAAAB&#10;AgMEBREGEgfSE5NUFgghMbGyFBVBInM0dJRVCVFxMjU2N2FCI0OBUiT/2gAMAwEAAhEDEQA/AL/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Bhcssiu4GYiJnM9hcMNcgHmNxUslLHHTHA&#10;tMIoKkxEB4XIxKgJxHA0PZehaBsYfb7PbrO7UxuRvo5aNeeZG6a9Wxz9NfVrwoumuno1OtPcqVVR&#10;LMscau9XE5rddPXpqqamI/eI5/8A35079psK/Ledzw5uHuFzsJOifD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j7mfH/APKlzZ9hdX/otjxpvH9Wyf5qfpjw9gO40+xj6I+5&#10;nx//ACpc2fYXV/6LY8abx/Vsn+an6Y8PYDuNPsY+ib3jcZjcMYmyLw+PMcUjLKmCiZo7G2lAxMTS&#10;jCIQwpGxoa06VvQJgjHveiyiwB1ve9+z8OeDZtWbs7rVySSW09dXPe5XOcv8XOcqqq/8qp6cMMNe&#10;JsFdjWQtTRGtRGtRP4IiaIn/AMHvM+B9R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B//9lQSwMECgAAAAAAAAAhAMszSHwaYQAAGmEAABUAAABkcnMvbWVkaWEvaW1hZ2UxLmpwZWf/&#10;2P/gABBKRklGAAEBAQDcANwAAP/bAEMAAgEBAgEBAgICAgICAgIDBQMDAwMDBgQEAwUHBgcHBwYH&#10;BwgJCwkICAoIBwcKDQoKCwwMDAwHCQ4PDQwOCwwMDP/bAEMBAgICAwMDBgMDBgwIBwgMDAwMDAwM&#10;DAwMDAwMDAwMDAwMDAwMDAwMDAwMDAwMDAwMDAwMDAwMDAwMDAwMDAwMDP/AABEIAQ8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Af0xSeVigEAlYoBABUAAABkcnMvbWVkaWEvaW1hZ2UzLmpwZWf/&#10;2P/gABBKRklGAAEBAQDcANwAAP/bAEMAAgEBAgEBAgICAgICAgIDBQMDAwMDBgQEAwUHBgcHBwYH&#10;BwgJCwkICAoIBwcKDQoKCwwMDAwHCQ4PDQwOCwwMDP/bAEMBAgICAwMDBgMDBgwIBwgMDAwMDAwM&#10;DAwMDAwMDAwMDAwMDAwMDAwMDAwMDAwMDAwMDAwMDAwMDAwMDAwMDAwMDP/AABEIA2sF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">
          <v:shape id="Obraz 1167" o:spid="_x0000_s2083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84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85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86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</v:group>
      </w:pict>
    </w:r>
    <w:r>
      <w:rPr>
        <w:noProof/>
      </w:rPr>
      <w:pict>
        <v:group id="_x0000_s2077" style="position:absolute;margin-left:40.05pt;margin-top:783.2pt;width:516.5pt;height:44.15pt;z-index:251671552" coordsize="65595,5607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GRV9FV1RfUE9aSU9NLUtvbG9y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QtMTItMjNUMTU6MDI6NDErMDE6MDA8L3ht&#10;cDpNZXRhZGF0YURhdGU+CiAgICAgICAgIDx4bXA6TW9kaWZ5RGF0ZT4yMDE0LTEyLTIzVDE0OjAy&#10;OjQ2WjwveG1wOk1vZGlmeURhdGU+CiAgICAgICAgIDx4bXA6Q3JlYXRlRGF0ZT4yMDE0LTEyLTIz&#10;VDE1OjAyOjQxKzAx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NDA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d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xMjY4NDRCOEFCOEFFNDEx&#10;OTIxOEU0REEyMUE5QTY4RjwveG1wTU06SW5zdGFuY2VJRD4KICAgICAgICAgPHhtcE1NOkRvY3Vt&#10;ZW50SUQ+eG1wLmRpZDoxMjY4NDRCOEFCOEFFNDExOTIxOEU0REEyMUE5QTY4R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E0ZTIyNzI2LTg1NzItNGI4Ny04MTM5&#10;LTRhMzdjOGUxY2FhZTwvc3RSZWY6aW5zdGFuY2VJRD4KICAgICAgICAgICAgPHN0UmVmOmRvY3Vt&#10;ZW50SUQ+eG1wLmRpZDpGN0Y1QUYwQ0UwODlFNDExQkFCNkEzRjIwNUI2REEyN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ZGNUFGMENFMDg5RTQxMUJBQjZBM0YyMDVCNkRBMjQ8L3N0RXZ0Omluc3RhbmNlSUQ+CiAg&#10;ICAgICAgICAgICAgICAgIDxzdEV2dDp3aGVuPjIwMTQtMTItMjJUMTQ6NTk6MD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TI2ODQ0QjhBQjhBRTQxMTkyMThFNERBMjFB&#10;OUE2OEY8L3N0RXZ0Omluc3RhbmNlSUQ+CiAgICAgICAgICAgICAgICAgIDxzdEV2dDp3aGVuPjIw&#10;MTQtMTItMjNUMTU6MDI6N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XAfcDAREAAhEBAxEB/8QAwwABAAIDAAMBAQEAAAAAAAAAAAkKBgcIBAULAQMCAQEAAgIDAQEB&#10;AAAAAAAAAAAABwgGCQIEBQMKARAAAAYDAAEBBAQLBQMGDwAAAgMEBQYHAAEICRIRExQKFRaXGCG1&#10;1XbWFzdXd1g5MSO3OBkiJHhxMjWYWTrwQVEzQzQlNrbXiLjISUoRAAEEAQICBgYIBgICAwAAAAAB&#10;AgMEBREGEgfSE5NUFgghMbGyFBVBInM0dJRVCVFxMjU2N2FCI0OBUiT/2gAMAwEAAhEDEQA/AL/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Bhcssiu4GYiJnM9hcMNcgHmNxUslLHHTHA&#10;tMIoKkxEB4XIxKgJxHA0PZehaBsYfb7PbrO7UxuRvo5aNeeZG6a9Wxz9NfVrwoumuno1OtPcqVVR&#10;LMscau9XE5rddPXpqqamI/eI5/8A35079psK/Ledzw5uHuFzsJOifD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j7mfH/APKlzZ9hdX/otjxpvH9Wyf5qfpjw9gO40+xj6I+5&#10;nx//ACpc2fYXV/6LY8abx/Vsn+an6Y8PYDuNPsY+ib3jcZjcMYmyLw+PMcUjLKmCiZo7G2lAxMTS&#10;jCIQwpGxoa06VvQJgjHveiyiwB1ve9+z8OeDZtWbs7rVySSW09dXPe5XOcv8XOcqqq/8qp6cMMNe&#10;JsFdjWQtTRGtRGtRP4IiaIn/AMHvM+B9R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B//9lQSwMECgAAAAAAAAAhAMszSHwaYQAAGmEAABUAAABkcnMvbWVkaWEvaW1hZ2UxLmpwZWf/&#10;2P/gABBKRklGAAEBAQDcANwAAP/bAEMAAgEBAgEBAgICAgICAgIDBQMDAwMDBgQEAwUHBgcHBwYH&#10;BwgJCwkICAoIBwcKDQoKCwwMDAwHCQ4PDQwOCwwMDP/bAEMBAgICAwMDBgMDBgwIBwgMDAwMDAwM&#10;DAwMDAwMDAwMDAwMDAwMDAwMDAwMDAwMDAwMDAwMDAwMDAwMDAwMDAwMDP/AABEIAQ8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Af0xSeVigEAlYoBABUAAABkcnMvbWVkaWEvaW1hZ2UzLmpwZWf/&#10;2P/gABBKRklGAAEBAQDcANwAAP/bAEMAAgEBAgEBAgICAgICAgIDBQMDAwMDBgQEAwUHBgcHBwYH&#10;BwgJCwkICAoIBwcKDQoKCwwMDAwHCQ4PDQwOCwwMDP/bAEMBAgICAwMDBgMDBgwIBwgMDAwMDAwM&#10;DAwMDAwMDAwMDAwMDAwMDAwMDAwMDAwMDAwMDAwMDAwMDAwMDAwMDAwMDP/AABEIA2sF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">
          <v:shape id="Obraz 1167" o:spid="_x0000_s2078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79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80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81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</v:group>
      </w:pict>
    </w:r>
    <w:r>
      <w:rPr>
        <w:noProof/>
      </w:rPr>
      <w:pict>
        <v:group id="_x0000_s2067" style="position:absolute;margin-left:40.05pt;margin-top:783.2pt;width:516.5pt;height:44.15pt;z-index:251667456" coordsize="65595,5607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GRV9FV1RfUE9aSU9NLUtvbG9y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QtMTItMjNUMTU6MDI6NDErMDE6MDA8L3ht&#10;cDpNZXRhZGF0YURhdGU+CiAgICAgICAgIDx4bXA6TW9kaWZ5RGF0ZT4yMDE0LTEyLTIzVDE0OjAy&#10;OjQ2WjwveG1wOk1vZGlmeURhdGU+CiAgICAgICAgIDx4bXA6Q3JlYXRlRGF0ZT4yMDE0LTEyLTIz&#10;VDE1OjAyOjQxKzAx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NDA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d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xMjY4NDRCOEFCOEFFNDEx&#10;OTIxOEU0REEyMUE5QTY4RjwveG1wTU06SW5zdGFuY2VJRD4KICAgICAgICAgPHhtcE1NOkRvY3Vt&#10;ZW50SUQ+eG1wLmRpZDoxMjY4NDRCOEFCOEFFNDExOTIxOEU0REEyMUE5QTY4R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E0ZTIyNzI2LTg1NzItNGI4Ny04MTM5&#10;LTRhMzdjOGUxY2FhZTwvc3RSZWY6aW5zdGFuY2VJRD4KICAgICAgICAgICAgPHN0UmVmOmRvY3Vt&#10;ZW50SUQ+eG1wLmRpZDpGN0Y1QUYwQ0UwODlFNDExQkFCNkEzRjIwNUI2REEyN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ZGNUFGMENFMDg5RTQxMUJBQjZBM0YyMDVCNkRBMjQ8L3N0RXZ0Omluc3RhbmNlSUQ+CiAg&#10;ICAgICAgICAgICAgICAgIDxzdEV2dDp3aGVuPjIwMTQtMTItMjJUMTQ6NTk6MD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TI2ODQ0QjhBQjhBRTQxMTkyMThFNERBMjFB&#10;OUE2OEY8L3N0RXZ0Omluc3RhbmNlSUQ+CiAgICAgICAgICAgICAgICAgIDxzdEV2dDp3aGVuPjIw&#10;MTQtMTItMjNUMTU6MDI6N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XAfcDAREAAhEBAxEB/8QAwwABAAIDAAMBAQEAAAAAAAAAAAkKBgcIBAULAQMCAQEAAgIDAQEB&#10;AAAAAAAAAAAABwgGCQIEBQMKARAAAAYDAAEBBAQLBQMGDwAAAgMEBQYHAAEICRIRExQKFRaXGCG1&#10;1XbWFzdXd1g5MSO3OBkiJHhxMjWYWTrwQVEzQzQlNrbXiLjISUoRAAEEAQICBgYIBgICAwAAAAAB&#10;AgMEBREGEgfSE5NUFgghMbGyFBVBInM0dJRVCVFxMjU2N2FCI0OBUiT/2gAMAwEAAhEDEQA/AL/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Bhcssiu4GYiJnM9hcMNcgHmNxUslLHHTHA&#10;tMIoKkxEB4XIxKgJxHA0PZehaBsYfb7PbrO7UxuRvo5aNeeZG6a9Wxz9NfVrwoumuno1OtPcqVVR&#10;LMscau9XE5rddPXpqqamI/eI5/8A35079psK/Ledzw5uHuFzsJOifD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j7mfH/APKlzZ9hdX/otjxpvH9Wyf5qfpjw9gO40+xj6I+5&#10;nx//ACpc2fYXV/6LY8abx/Vsn+an6Y8PYDuNPsY+ib3jcZjcMYmyLw+PMcUjLKmCiZo7G2lAxMTS&#10;jCIQwpGxoa06VvQJgjHveiyiwB1ve9+z8OeDZtWbs7rVySSW09dXPe5XOcv8XOcqqq/8qp6cMMNe&#10;JsFdjWQtTRGtRGtRP4IiaIn/AMHvM+B9R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B//9lQSwMECgAAAAAAAAAhAMszSHwaYQAAGmEAABUAAABkcnMvbWVkaWEvaW1hZ2UxLmpwZWf/&#10;2P/gABBKRklGAAEBAQDcANwAAP/bAEMAAgEBAgEBAgICAgICAgIDBQMDAwMDBgQEAwUHBgcHBwYH&#10;BwgJCwkICAoIBwcKDQoKCwwMDAwHCQ4PDQwOCwwMDP/bAEMBAgICAwMDBgMDBgwIBwgMDAwMDAwM&#10;DAwMDAwMDAwMDAwMDAwMDAwMDAwMDAwMDAwMDAwMDAwMDAwMDAwMDAwMDP/AABEIAQ8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Af0xSeVigEAlYoBABUAAABkcnMvbWVkaWEvaW1hZ2UzLmpwZWf/&#10;2P/gABBKRklGAAEBAQDcANwAAP/bAEMAAgEBAgEBAgICAgICAgIDBQMDAwMDBgQEAwUHBgcHBwYH&#10;BwgJCwkICAoIBwcKDQoKCwwMDAwHCQ4PDQwOCwwMDP/bAEMBAgICAwMDBgMDBgwIBwgMDAwMDAwM&#10;DAwMDAwMDAwMDAwMDAwMDAwMDAwMDAwMDAwMDAwMDAwMDAwMDAwMDAwMDP/AABEIA2sF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">
          <v:shape id="Obraz 1167" o:spid="_x0000_s2068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69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70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71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</v:group>
      </w:pict>
    </w:r>
    <w:r>
      <w:rPr>
        <w:noProof/>
      </w:rPr>
      <w:pict>
        <v:group id="_x0000_s2062" style="position:absolute;margin-left:40.05pt;margin-top:783.2pt;width:516.5pt;height:44.15pt;z-index:251665408" coordsize="65595,5607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GRV9FV1RfUE9aSU9NLUtvbG9y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QtMTItMjNUMTU6MDI6NDErMDE6MDA8L3ht&#10;cDpNZXRhZGF0YURhdGU+CiAgICAgICAgIDx4bXA6TW9kaWZ5RGF0ZT4yMDE0LTEyLTIzVDE0OjAy&#10;OjQ2WjwveG1wOk1vZGlmeURhdGU+CiAgICAgICAgIDx4bXA6Q3JlYXRlRGF0ZT4yMDE0LTEyLTIz&#10;VDE1OjAyOjQxKzAx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NDA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d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xMjY4NDRCOEFCOEFFNDEx&#10;OTIxOEU0REEyMUE5QTY4RjwveG1wTU06SW5zdGFuY2VJRD4KICAgICAgICAgPHhtcE1NOkRvY3Vt&#10;ZW50SUQ+eG1wLmRpZDoxMjY4NDRCOEFCOEFFNDExOTIxOEU0REEyMUE5QTY4R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E0ZTIyNzI2LTg1NzItNGI4Ny04MTM5&#10;LTRhMzdjOGUxY2FhZTwvc3RSZWY6aW5zdGFuY2VJRD4KICAgICAgICAgICAgPHN0UmVmOmRvY3Vt&#10;ZW50SUQ+eG1wLmRpZDpGN0Y1QUYwQ0UwODlFNDExQkFCNkEzRjIwNUI2REEyN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ZGNUFGMENFMDg5RTQxMUJBQjZBM0YyMDVCNkRBMjQ8L3N0RXZ0Omluc3RhbmNlSUQ+CiAg&#10;ICAgICAgICAgICAgICAgIDxzdEV2dDp3aGVuPjIwMTQtMTItMjJUMTQ6NTk6MD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TI2ODQ0QjhBQjhBRTQxMTkyMThFNERBMjFB&#10;OUE2OEY8L3N0RXZ0Omluc3RhbmNlSUQ+CiAgICAgICAgICAgICAgICAgIDxzdEV2dDp3aGVuPjIw&#10;MTQtMTItMjNUMTU6MDI6N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XAfcDAREAAhEBAxEB/8QAwwABAAIDAAMBAQEAAAAAAAAAAAkKBgcIBAULAQMCAQEAAgIDAQEB&#10;AAAAAAAAAAAABwgGCQIEBQMKARAAAAYDAAEBBAQLBQMGDwAAAgMEBQYHAAEICRIRExQKFRaXGCG1&#10;1XbWFzdXd1g5MSO3OBkiJHhxMjWYWTrwQVEzQzQlNrbXiLjISUoRAAEEAQICBgYIBgICAwAAAAAB&#10;AgMEBREGEgfSE5NUFgghMbGyFBVBInM0dJRVCVFxMjU2N2FCI0OBUiT/2gAMAwEAAhEDEQA/AL/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Bhcssiu4GYiJnM9hcMNcgHmNxUslLHHTHA&#10;tMIoKkxEB4XIxKgJxHA0PZehaBsYfb7PbrO7UxuRvo5aNeeZG6a9Wxz9NfVrwoumuno1OtPcqVVR&#10;LMscau9XE5rddPXpqqamI/eI5/8A35079psK/Ledzw5uHuFzsJOifD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j7mfH/APKlzZ9hdX/otjxpvH9Wyf5qfpjw9gO40+xj6I+5&#10;nx//ACpc2fYXV/6LY8abx/Vsn+an6Y8PYDuNPsY+ib3jcZjcMYmyLw+PMcUjLKmCiZo7G2lAxMTS&#10;jCIQwpGxoa06VvQJgjHveiyiwB1ve9+z8OeDZtWbs7rVySSW09dXPe5XOcv8XOcqqq/8qp6cMMNe&#10;JsFdjWQtTRGtRGtRP4IiaIn/AMHvM+B9R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B//9lQSwMECgAAAAAAAAAhAMszSHwaYQAAGmEAABUAAABkcnMvbWVkaWEvaW1hZ2UxLmpwZWf/&#10;2P/gABBKRklGAAEBAQDcANwAAP/bAEMAAgEBAgEBAgICAgICAgIDBQMDAwMDBgQEAwUHBgcHBwYH&#10;BwgJCwkICAoIBwcKDQoKCwwMDAwHCQ4PDQwOCwwMDP/bAEMBAgICAwMDBgMDBgwIBwgMDAwMDAwM&#10;DAwMDAwMDAwMDAwMDAwMDAwMDAwMDAwMDAwMDAwMDAwMDAwMDAwMDAwMDP/AABEIAQ8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Af0xSeVigEAlYoBABUAAABkcnMvbWVkaWEvaW1hZ2UzLmpwZWf/&#10;2P/gABBKRklGAAEBAQDcANwAAP/bAEMAAgEBAgEBAgICAgICAgIDBQMDAwMDBgQEAwUHBgcHBwYH&#10;BwgJCwkICAoIBwcKDQoKCwwMDAwHCQ4PDQwOCwwMDP/bAEMBAgICAwMDBgMDBgwIBwgMDAwMDAwM&#10;DAwMDAwMDAwMDAwMDAwMDAwMDAwMDAwMDAwMDAwMDAwMDAwMDAwMDAwMDP/AABEIA2sF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">
          <v:shape id="Obraz 1167" o:spid="_x0000_s2063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64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65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66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</v:group>
      </w:pict>
    </w:r>
    <w:r>
      <w:rPr>
        <w:noProof/>
      </w:rPr>
      <w:pict>
        <v:group id="Grupa 1172" o:spid="_x0000_s2057" style="position:absolute;margin-left:40.05pt;margin-top:783.2pt;width:516.5pt;height:44.15pt;z-index:251663360" coordsize="65595,5607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GRV9FV1RfUE9aSU9NLUtvbG9y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QtMTItMjNUMTU6MDI6NDErMDE6MDA8L3ht&#10;cDpNZXRhZGF0YURhdGU+CiAgICAgICAgIDx4bXA6TW9kaWZ5RGF0ZT4yMDE0LTEyLTIzVDE0OjAy&#10;OjQ2WjwveG1wOk1vZGlmeURhdGU+CiAgICAgICAgIDx4bXA6Q3JlYXRlRGF0ZT4yMDE0LTEyLTIz&#10;VDE1OjAyOjQxKzAx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NDA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d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xMjY4NDRCOEFCOEFFNDEx&#10;OTIxOEU0REEyMUE5QTY4RjwveG1wTU06SW5zdGFuY2VJRD4KICAgICAgICAgPHhtcE1NOkRvY3Vt&#10;ZW50SUQ+eG1wLmRpZDoxMjY4NDRCOEFCOEFFNDExOTIxOEU0REEyMUE5QTY4R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E0ZTIyNzI2LTg1NzItNGI4Ny04MTM5&#10;LTRhMzdjOGUxY2FhZTwvc3RSZWY6aW5zdGFuY2VJRD4KICAgICAgICAgICAgPHN0UmVmOmRvY3Vt&#10;ZW50SUQ+eG1wLmRpZDpGN0Y1QUYwQ0UwODlFNDExQkFCNkEzRjIwNUI2REEyN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ZGNUFGMENFMDg5RTQxMUJBQjZBM0YyMDVCNkRBMjQ8L3N0RXZ0Omluc3RhbmNlSUQ+CiAg&#10;ICAgICAgICAgICAgICAgIDxzdEV2dDp3aGVuPjIwMTQtMTItMjJUMTQ6NTk6MD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TI2ODQ0QjhBQjhBRTQxMTkyMThFNERBMjFB&#10;OUE2OEY8L3N0RXZ0Omluc3RhbmNlSUQ+CiAgICAgICAgICAgICAgICAgIDxzdEV2dDp3aGVuPjIw&#10;MTQtMTItMjNUMTU6MDI6N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XAfcDAREAAhEBAxEB/8QAwwABAAIDAAMBAQEAAAAAAAAAAAkKBgcIBAULAQMCAQEAAgIDAQEB&#10;AAAAAAAAAAAABwgGCQIEBQMKARAAAAYDAAEBBAQLBQMGDwAAAgMEBQYHAAEICRIRExQKFRaXGCG1&#10;1XbWFzdXd1g5MSO3OBkiJHhxMjWYWTrwQVEzQzQlNrbXiLjISUoRAAEEAQICBgYIBgICAwAAAAAB&#10;AgMEBREGEgfSE5NUFgghMbGyFBVBInM0dJRVCVFxMjU2N2FCI0OBUiT/2gAMAwEAAhEDEQA/AL/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Bhcssiu4GYiJnM9hcMNcgHmNxUslLHHTHA&#10;tMIoKkxEB4XIxKgJxHA0PZehaBsYfb7PbrO7UxuRvo5aNeeZG6a9Wxz9NfVrwoumuno1OtPcqVVR&#10;LMscau9XE5rddPXpqqamI/eI5/8A35079psK/Ledzw5uHuFzsJOifD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j7mfH/APKlzZ9hdX/otjxpvH9Wyf5qfpjw9gO40+xj6I+5&#10;nx//ACpc2fYXV/6LY8abx/Vsn+an6Y8PYDuNPsY+ib3jcZjcMYmyLw+PMcUjLKmCiZo7G2lAxMTS&#10;jCIQwpGxoa06VvQJgjHveiyiwB1ve9+z8OeDZtWbs7rVySSW09dXPe5XOcv8XOcqqq/8qp6cMMNe&#10;JsFdjWQtTRGtRGtRP4IiaIn/AMHvM+B9R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B//9lQSwMECgAAAAAAAAAhAMszSHwaYQAAGmEAABUAAABkcnMvbWVkaWEvaW1hZ2UxLmpwZWf/&#10;2P/gABBKRklGAAEBAQDcANwAAP/bAEMAAgEBAgEBAgICAgICAgIDBQMDAwMDBgQEAwUHBgcHBwYH&#10;BwgJCwkICAoIBwcKDQoKCwwMDAwHCQ4PDQwOCwwMDP/bAEMBAgICAwMDBgMDBgwIBwgMDAwMDAwM&#10;DAwMDAwMDAwMDAwMDAwMDAwMDAwMDAwMDAwMDAwMDAwMDAwMDAwMDAwMDP/AABEIAQ8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Af0xSeVigEAlYoBABUAAABkcnMvbWVkaWEvaW1hZ2UzLmpwZWf/&#10;2P/gABBKRklGAAEBAQDcANwAAP/bAEMAAgEBAgEBAgICAgICAgIDBQMDAwMDBgQEAwUHBgcHBwYH&#10;BwgJCwkICAoIBwcKDQoKCwwMDAwHCQ4PDQwOCwwMDP/bAEMBAgICAwMDBgMDBgwIBwgMDAwMDAwM&#10;DAwMDAwMDAwMDAwMDAwMDAwMDAwMDAwMDAwMDAwMDAwMDAwMDAwMDAwMDP/AABEIA2sF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">
          <v:shape id="Obraz 1167" o:spid="_x0000_s2058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59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60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61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072" w:rsidRDefault="00795F1E">
    <w:pPr>
      <w:pStyle w:val="Stopka"/>
    </w:pPr>
    <w:r>
      <w:rPr>
        <w:noProof/>
      </w:rPr>
      <w:pict>
        <v:group id="_x0000_s2072" style="position:absolute;margin-left:40.05pt;margin-top:783.2pt;width:516.5pt;height:44.15pt;z-index:251669504" coordsize="65595,5607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GRV9FV1RfUE9aSU9NLUtvbG9y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QtMTItMjNUMTU6MDI6NDErMDE6MDA8L3ht&#10;cDpNZXRhZGF0YURhdGU+CiAgICAgICAgIDx4bXA6TW9kaWZ5RGF0ZT4yMDE0LTEyLTIzVDE0OjAy&#10;OjQ2WjwveG1wOk1vZGlmeURhdGU+CiAgICAgICAgIDx4bXA6Q3JlYXRlRGF0ZT4yMDE0LTEyLTIz&#10;VDE1OjAyOjQxKzAx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NDA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d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xMjY4NDRCOEFCOEFFNDEx&#10;OTIxOEU0REEyMUE5QTY4RjwveG1wTU06SW5zdGFuY2VJRD4KICAgICAgICAgPHhtcE1NOkRvY3Vt&#10;ZW50SUQ+eG1wLmRpZDoxMjY4NDRCOEFCOEFFNDExOTIxOEU0REEyMUE5QTY4R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E0ZTIyNzI2LTg1NzItNGI4Ny04MTM5&#10;LTRhMzdjOGUxY2FhZTwvc3RSZWY6aW5zdGFuY2VJRD4KICAgICAgICAgICAgPHN0UmVmOmRvY3Vt&#10;ZW50SUQ+eG1wLmRpZDpGN0Y1QUYwQ0UwODlFNDExQkFCNkEzRjIwNUI2REEyN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ZGNUFGMENFMDg5RTQxMUJBQjZBM0YyMDVCNkRBMjQ8L3N0RXZ0Omluc3RhbmNlSUQ+CiAg&#10;ICAgICAgICAgICAgICAgIDxzdEV2dDp3aGVuPjIwMTQtMTItMjJUMTQ6NTk6MD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TI2ODQ0QjhBQjhBRTQxMTkyMThFNERBMjFB&#10;OUE2OEY8L3N0RXZ0Omluc3RhbmNlSUQ+CiAgICAgICAgICAgICAgICAgIDxzdEV2dDp3aGVuPjIw&#10;MTQtMTItMjNUMTU6MDI6N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XAfcDAREAAhEBAxEB/8QAwwABAAIDAAMBAQEAAAAAAAAAAAkKBgcIBAULAQMCAQEAAgIDAQEB&#10;AAAAAAAAAAAABwgGCQIEBQMKARAAAAYDAAEBBAQLBQMGDwAAAgMEBQYHAAEICRIRExQKFRaXGCG1&#10;1XbWFzdXd1g5MSO3OBkiJHhxMjWYWTrwQVEzQzQlNrbXiLjISUoRAAEEAQICBgYIBgICAwAAAAAB&#10;AgMEBREGEgfSE5NUFgghMbGyFBVBInM0dJRVCVFxMjU2N2FCI0OBUiT/2gAMAwEAAhEDEQA/AL/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Bhcssiu4GYiJnM9hcMNcgHmNxUslLHHTHA&#10;tMIoKkxEB4XIxKgJxHA0PZehaBsYfb7PbrO7UxuRvo5aNeeZG6a9Wxz9NfVrwoumuno1OtPcqVVR&#10;LMscau9XE5rddPXpqqamI/eI5/8A35079psK/Ledzw5uHuFzsJOifD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j7mfH/APKlzZ9hdX/otjxpvH9Wyf5qfpjw9gO40+xj6I+5&#10;nx//ACpc2fYXV/6LY8abx/Vsn+an6Y8PYDuNPsY+ib3jcZjcMYmyLw+PMcUjLKmCiZo7G2lAxMTS&#10;jCIQwpGxoa06VvQJgjHveiyiwB1ve9+z8OeDZtWbs7rVySSW09dXPe5XOcv8XOcqqq/8qp6cMMNe&#10;JsFdjWQtTRGtRGtRP4IiaIn/AMHvM+B9R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B//9lQSwMECgAAAAAAAAAhAMszSHwaYQAAGmEAABUAAABkcnMvbWVkaWEvaW1hZ2UxLmpwZWf/&#10;2P/gABBKRklGAAEBAQDcANwAAP/bAEMAAgEBAgEBAgICAgICAgIDBQMDAwMDBgQEAwUHBgcHBwYH&#10;BwgJCwkICAoIBwcKDQoKCwwMDAwHCQ4PDQwOCwwMDP/bAEMBAgICAwMDBgMDBgwIBwgMDAwMDAwM&#10;DAwMDAwMDAwMDAwMDAwMDAwMDAwMDAwMDAwMDAwMDAwMDAwMDAwMDAwMDP/AABEIAQ8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Af0xSeVigEAlYoBABUAAABkcnMvbWVkaWEvaW1hZ2UzLmpwZWf/&#10;2P/gABBKRklGAAEBAQDcANwAAP/bAEMAAgEBAgEBAgICAgICAgIDBQMDAwMDBgQEAwUHBgcHBwYH&#10;BwgJCwkICAoIBwcKDQoKCwwMDAwHCQ4PDQwOCwwMDP/bAEMBAgICAwMDBgMDBgwIBwgMDAwMDAwM&#10;DAwMDAwMDAwMDAwMDAwMDAwMDAwMDAwMDAwMDAwMDAwMDAwMDAwMDAwMDP/AABEIA2sF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7" o:spid="_x0000_s2073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74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75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76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966" w:rsidRDefault="00030966" w:rsidP="002B4656">
      <w:pPr>
        <w:spacing w:after="0" w:line="240" w:lineRule="auto"/>
      </w:pPr>
      <w:r>
        <w:separator/>
      </w:r>
    </w:p>
  </w:footnote>
  <w:footnote w:type="continuationSeparator" w:id="0">
    <w:p w:rsidR="00030966" w:rsidRDefault="00030966" w:rsidP="002B4656">
      <w:pPr>
        <w:spacing w:after="0" w:line="240" w:lineRule="auto"/>
      </w:pPr>
      <w:r>
        <w:continuationSeparator/>
      </w:r>
    </w:p>
  </w:footnote>
  <w:footnote w:id="1">
    <w:p w:rsidR="004E26F0" w:rsidRDefault="004E26F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E26F0">
        <w:rPr>
          <w:b/>
        </w:rPr>
        <w:t>Wpisać właściwą część zamówienia, której dotyczy oferta (I, II, III, IV albo V)</w:t>
      </w:r>
    </w:p>
  </w:footnote>
  <w:footnote w:id="2">
    <w:p w:rsidR="00E80072" w:rsidRPr="00337991" w:rsidRDefault="00E80072">
      <w:pPr>
        <w:pStyle w:val="Tekstprzypisudolnego"/>
        <w:rPr>
          <w:rFonts w:ascii="Times New Roman" w:hAnsi="Times New Roman" w:cs="Times New Roman"/>
        </w:rPr>
      </w:pPr>
      <w:r w:rsidRPr="00821EFA">
        <w:rPr>
          <w:rStyle w:val="Odwoanieprzypisudolnego"/>
          <w:rFonts w:ascii="Times New Roman" w:hAnsi="Times New Roman" w:cs="Times New Roman"/>
        </w:rPr>
        <w:footnoteRef/>
      </w:r>
      <w:r w:rsidRPr="00821EFA">
        <w:rPr>
          <w:rFonts w:ascii="Times New Roman" w:hAnsi="Times New Roman" w:cs="Times New Roman"/>
        </w:rPr>
        <w:t xml:space="preserve"> Niepotrzebne skreślić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072" w:rsidRDefault="00795F1E" w:rsidP="00E349AB">
    <w:pPr>
      <w:pStyle w:val="Stopka"/>
      <w:tabs>
        <w:tab w:val="clear" w:pos="4536"/>
        <w:tab w:val="center" w:pos="4962"/>
      </w:tabs>
    </w:pPr>
    <w:r>
      <w:rPr>
        <w:noProof/>
      </w:rPr>
      <w:pict>
        <v:group id="Grupa 1171" o:spid="_x0000_s2051" style="position:absolute;margin-left:-19.15pt;margin-top:12.15pt;width:490.3pt;height:37.75pt;z-index:251661312" coordsize="62268,479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2" o:spid="_x0000_s2052" type="#_x0000_t75" style="position:absolute;left:39243;top:95;width:16205;height:38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F&#10;SsLEAAAA3QAAAA8AAABkcnMvZG93bnJldi54bWxEj0trwzAQhO+F/Aexgd5qOabk4VgOJW2g1zjJ&#10;fbHWj9ZaGUlJ3H8fFQq97TKz880Wu8kM4kbO95YVLJIUBHFtdc+tgvPp8LIG4QOyxsEyKfghD7ty&#10;9lRgru2dj3SrQitiCPscFXQhjLmUvu7IoE/sSBy1xjqDIa6uldrhPYabQWZpupQGe46EDkfad1R/&#10;V1cTIe+nrEEvVx+XvV99VUfauNerUs/z6W0LItAU/s1/15861l8sM/j9Jo4gy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WFSsLEAAAA3QAAAA8AAAAAAAAAAAAAAAAAnAIA&#10;AGRycy9kb3ducmV2LnhtbFBLBQYAAAAABAAEAPcAAACNAwAAAAA=&#10;">
            <v:imagedata r:id="rId1" o:title=""/>
            <v:path arrowok="t"/>
          </v:shape>
          <v:shape id="Obraz 1163" o:spid="_x0000_s2053" type="#_x0000_t75" style="position:absolute;left:8382;width:9290;height:4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t&#10;x7bEAAAA3QAAAA8AAABkcnMvZG93bnJldi54bWxET0trwkAQvhf8D8sUvOlGK9Km2Yht8YH2Ui3k&#10;OmSnSTA7G7KrRn+9Kwi9zcf3nGTWmVqcqHWVZQWjYQSCOLe64kLB734xeAXhPLLG2jIpuJCDWdp7&#10;SjDW9sw/dNr5QoQQdjEqKL1vYildXpJBN7QNceD+bGvQB9gWUrd4DuGmluMomkqDFYeGEhv6LCk/&#10;7I5GwfV7PTYms7z/+sg2k+zwtl0tvVL9527+DsJT5//FD/dah/mj6QvcvwknyPQ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Ptx7bEAAAA3QAAAA8AAAAAAAAAAAAAAAAAnAIA&#10;AGRycy9kb3ducmV2LnhtbFBLBQYAAAAABAAEAPcAAACNAwAAAAA=&#10;">
            <v:imagedata r:id="rId2" o:title=""/>
            <v:path arrowok="t"/>
          </v:shape>
          <v:shape id="Picture 2" o:spid="_x0000_s2054" type="#_x0000_t75" style="position:absolute;left:23050;top:285;width:11621;height:45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u&#10;g6fBAAAA3QAAAA8AAABkcnMvZG93bnJldi54bWxET02LwjAQvQv+hzCCN02rUKQaZVkURfai9eJt&#10;aGabrs2kNFHrv98sLHibx/uc1aa3jXhQ52vHCtJpAoK4dLrmSsGl2E0WIHxA1tg4JgUv8rBZDwcr&#10;zLV78oke51CJGMI+RwUmhDaX0peGLPqpa4kj9+06iyHCrpK6w2cMt42cJUkmLdYcGwy29GmovJ3v&#10;VkFxI4/zYn99LUyyrfzh2P98ZUqNR/3HEkSgPrzF/+6DjvPTLIW/b+IJcv0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+ug6fBAAAA3QAAAA8AAAAAAAAAAAAAAAAAnAIAAGRy&#10;cy9kb3ducmV2LnhtbFBLBQYAAAAABAAEAPcAAACKAwAAAAA=&#10;">
            <v:imagedata r:id="rId3" o:title="LOGO BFKK_big_nowe"/>
            <v:path arrowok="t"/>
          </v:shape>
          <v:shape id="Obraz 1165" o:spid="_x0000_s2055" type="#_x0000_t75" style="position:absolute;left:59150;top:190;width:3118;height:38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n&#10;6MHEAAAA3QAAAA8AAABkcnMvZG93bnJldi54bWxET0trwkAQvhf8D8sIvRTdWGiU6CpFKIqHUh8H&#10;j0N2TILZ2ZAdNfrru4WCt/n4njNbdK5WV2pD5dnAaJiAIs69rbgwcNh/DSaggiBbrD2TgTsFWMx7&#10;LzPMrL/xlq47KVQM4ZChgVKkybQOeUkOw9A3xJE7+dahRNgW2rZ4i+Gu1u9JkmqHFceGEhtalpSf&#10;dxdnYFO9bcbf6weOVzSR5Y+kR3dIjXntd59TUEKdPMX/7rWN80fpB/x9E0/Q8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On6MHEAAAA3QAAAA8AAAAAAAAAAAAAAAAAnAIA&#10;AGRycy9kb3ducmV2LnhtbFBLBQYAAAAABAAEAPcAAACNAwAAAAA=&#10;">
            <v:imagedata r:id="rId4" o:title=""/>
            <v:path arrowok="t"/>
          </v:shape>
          <v:shape id="Obraz 1166" o:spid="_x0000_s2056" type="#_x0000_t75" style="position:absolute;top:190;width:3498;height:39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/&#10;GN/EAAAA3QAAAA8AAABkcnMvZG93bnJldi54bWxET01rwkAQvQv9D8sUetNNegg1dRNEWmgvBbWl&#10;OY7ZMRvMzobsNsZ/7xYEb/N4n7MqJ9uJkQbfOlaQLhIQxLXTLTcKvvfv8xcQPiBr7ByTggt5KIuH&#10;2Qpz7c68pXEXGhFD2OeowITQ51L62pBFv3A9ceSObrAYIhwaqQc8x3DbyeckyaTFlmODwZ42hurT&#10;7s8qOIyfVZf+VlX4qs1p+WbT9pL8KPX0OK1fQQSawl18c3/oOD/NMvj/Jp4giy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x/GN/EAAAA3QAAAA8AAAAAAAAAAAAAAAAAnAIA&#10;AGRycy9kb3ducmV2LnhtbFBLBQYAAAAABAAEAPcAAACNAwAAAAA=&#10;">
            <v:imagedata r:id="rId5" o:title="Herb"/>
            <v:path arrowok="t"/>
          </v:shape>
        </v:group>
      </w:pict>
    </w:r>
  </w:p>
  <w:p w:rsidR="00E80072" w:rsidRPr="002B4B91" w:rsidRDefault="00795F1E" w:rsidP="00E349AB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rPr>
        <w:noProof/>
      </w:rPr>
      <w:pict>
        <v:line id="Łącznik prostoliniowy 11" o:spid="_x0000_s2050" style="position:absolute;left:0;text-align:left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28pt,57.8pt" to="484.8pt,5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" strokecolor="black [3040]">
          <o:lock v:ext="edit" shapetype="f"/>
          <w10:wrap anchorx="margin"/>
        </v:line>
      </w:pict>
    </w:r>
    <w:r w:rsidR="00E80072">
      <w:tab/>
    </w:r>
    <w:r w:rsidR="00E80072">
      <w:tab/>
    </w:r>
    <w:r w:rsidR="00E80072">
      <w:tab/>
    </w:r>
    <w:r w:rsidR="00E80072">
      <w:tab/>
    </w:r>
  </w:p>
  <w:p w:rsidR="00E80072" w:rsidRDefault="00795F1E" w:rsidP="00E349AB">
    <w:pPr>
      <w:pStyle w:val="Nagwek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49" type="#_x0000_t202" style="position:absolute;margin-left:-39.85pt;margin-top:26.4pt;width:551.8pt;height:27.4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" stroked="f">
          <v:textbox>
            <w:txbxContent>
              <w:p w:rsidR="00E80072" w:rsidRDefault="00E80072" w:rsidP="00E349AB">
                <w:pPr>
                  <w:spacing w:after="0" w:line="240" w:lineRule="auto"/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b/>
                    <w:sz w:val="15"/>
                    <w:szCs w:val="15"/>
                  </w:rPr>
                  <w:t>Centrum Kompetencji BOF – kompleksowy model wsparcia i modernizacji systemu kształcenia zawodowego na terenie Białostockiego Obszaru Funkcjonalnego</w:t>
                </w:r>
              </w:p>
            </w:txbxContent>
          </v:textbox>
          <w10:wrap anchorx="margin"/>
        </v:shape>
      </w:pict>
    </w:r>
  </w:p>
  <w:p w:rsidR="00E80072" w:rsidRDefault="00E8007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2094B"/>
    <w:multiLevelType w:val="hybridMultilevel"/>
    <w:tmpl w:val="0666CE38"/>
    <w:lvl w:ilvl="0" w:tplc="1D9A13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1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2FE9"/>
    <w:rsid w:val="00030522"/>
    <w:rsid w:val="00030966"/>
    <w:rsid w:val="000318EA"/>
    <w:rsid w:val="00051315"/>
    <w:rsid w:val="00054F43"/>
    <w:rsid w:val="00062D07"/>
    <w:rsid w:val="000A2BDD"/>
    <w:rsid w:val="000A7E34"/>
    <w:rsid w:val="000C1AAB"/>
    <w:rsid w:val="000D5355"/>
    <w:rsid w:val="000F7D45"/>
    <w:rsid w:val="00117514"/>
    <w:rsid w:val="0011771C"/>
    <w:rsid w:val="0012398E"/>
    <w:rsid w:val="001A5B1C"/>
    <w:rsid w:val="001F2C90"/>
    <w:rsid w:val="00236BF5"/>
    <w:rsid w:val="002573B9"/>
    <w:rsid w:val="00274521"/>
    <w:rsid w:val="00283B99"/>
    <w:rsid w:val="002A3918"/>
    <w:rsid w:val="002A63DE"/>
    <w:rsid w:val="002B4656"/>
    <w:rsid w:val="00301B22"/>
    <w:rsid w:val="003267E8"/>
    <w:rsid w:val="00337991"/>
    <w:rsid w:val="00343CBB"/>
    <w:rsid w:val="00351214"/>
    <w:rsid w:val="0035447F"/>
    <w:rsid w:val="003A7CF9"/>
    <w:rsid w:val="003C16DD"/>
    <w:rsid w:val="003D1BD4"/>
    <w:rsid w:val="00405A89"/>
    <w:rsid w:val="00425147"/>
    <w:rsid w:val="0042663A"/>
    <w:rsid w:val="00427020"/>
    <w:rsid w:val="00444F75"/>
    <w:rsid w:val="00456499"/>
    <w:rsid w:val="00470912"/>
    <w:rsid w:val="0047399B"/>
    <w:rsid w:val="004C7AE3"/>
    <w:rsid w:val="004D72EE"/>
    <w:rsid w:val="004E26F0"/>
    <w:rsid w:val="004F103A"/>
    <w:rsid w:val="005527F0"/>
    <w:rsid w:val="00563E71"/>
    <w:rsid w:val="005736CA"/>
    <w:rsid w:val="005971FB"/>
    <w:rsid w:val="005B2528"/>
    <w:rsid w:val="005C2FE9"/>
    <w:rsid w:val="00604731"/>
    <w:rsid w:val="0065547D"/>
    <w:rsid w:val="00657C87"/>
    <w:rsid w:val="006638FB"/>
    <w:rsid w:val="00676D90"/>
    <w:rsid w:val="0068168F"/>
    <w:rsid w:val="006D2DCE"/>
    <w:rsid w:val="006F3E28"/>
    <w:rsid w:val="007444FF"/>
    <w:rsid w:val="00774D27"/>
    <w:rsid w:val="0078436B"/>
    <w:rsid w:val="00795F1E"/>
    <w:rsid w:val="007C06CF"/>
    <w:rsid w:val="00821EFA"/>
    <w:rsid w:val="00822D6C"/>
    <w:rsid w:val="00830D3E"/>
    <w:rsid w:val="00854C80"/>
    <w:rsid w:val="00871581"/>
    <w:rsid w:val="008B2E4E"/>
    <w:rsid w:val="009262DE"/>
    <w:rsid w:val="00950283"/>
    <w:rsid w:val="0095673C"/>
    <w:rsid w:val="009843BA"/>
    <w:rsid w:val="009A064D"/>
    <w:rsid w:val="00A05762"/>
    <w:rsid w:val="00A2612F"/>
    <w:rsid w:val="00A56ACF"/>
    <w:rsid w:val="00A63DEF"/>
    <w:rsid w:val="00A747BE"/>
    <w:rsid w:val="00A81966"/>
    <w:rsid w:val="00AA725D"/>
    <w:rsid w:val="00AF663A"/>
    <w:rsid w:val="00B165B6"/>
    <w:rsid w:val="00B17133"/>
    <w:rsid w:val="00B222A4"/>
    <w:rsid w:val="00B637B5"/>
    <w:rsid w:val="00B81D6C"/>
    <w:rsid w:val="00B86971"/>
    <w:rsid w:val="00B904C2"/>
    <w:rsid w:val="00B969B4"/>
    <w:rsid w:val="00BA68B7"/>
    <w:rsid w:val="00BE33D2"/>
    <w:rsid w:val="00C001BE"/>
    <w:rsid w:val="00C56B80"/>
    <w:rsid w:val="00CA113C"/>
    <w:rsid w:val="00CA27DE"/>
    <w:rsid w:val="00CF1AD8"/>
    <w:rsid w:val="00CF74AB"/>
    <w:rsid w:val="00D02D2C"/>
    <w:rsid w:val="00D31C3A"/>
    <w:rsid w:val="00D453FD"/>
    <w:rsid w:val="00D6420C"/>
    <w:rsid w:val="00DC10C4"/>
    <w:rsid w:val="00DC577A"/>
    <w:rsid w:val="00DD42C6"/>
    <w:rsid w:val="00DE6774"/>
    <w:rsid w:val="00DF1E97"/>
    <w:rsid w:val="00E0691A"/>
    <w:rsid w:val="00E10BBE"/>
    <w:rsid w:val="00E349AB"/>
    <w:rsid w:val="00E80072"/>
    <w:rsid w:val="00E86A03"/>
    <w:rsid w:val="00E91674"/>
    <w:rsid w:val="00EA4AE0"/>
    <w:rsid w:val="00EA5F58"/>
    <w:rsid w:val="00EB3C7C"/>
    <w:rsid w:val="00EC48F3"/>
    <w:rsid w:val="00ED0266"/>
    <w:rsid w:val="00EF43EC"/>
    <w:rsid w:val="00F0552A"/>
    <w:rsid w:val="00F5318D"/>
    <w:rsid w:val="00F56F3C"/>
    <w:rsid w:val="00F72D43"/>
    <w:rsid w:val="00F7398F"/>
    <w:rsid w:val="00F85DD7"/>
    <w:rsid w:val="00F92412"/>
    <w:rsid w:val="00FD5E81"/>
    <w:rsid w:val="00FF1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1AD8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F1AD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F1AD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F1A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CF1A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7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go&#322;aszewska\Desktop\Papier%20projektowy\mono%20pismo%2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B048F-437C-4B49-9CC6-AAA6991F2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 pismo </Template>
  <TotalTime>47</TotalTime>
  <Pages>2</Pages>
  <Words>412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Gołaszewska</dc:creator>
  <cp:lastModifiedBy>Tomasz Rudziński</cp:lastModifiedBy>
  <cp:revision>19</cp:revision>
  <cp:lastPrinted>2016-08-31T12:02:00Z</cp:lastPrinted>
  <dcterms:created xsi:type="dcterms:W3CDTF">2017-02-13T10:27:00Z</dcterms:created>
  <dcterms:modified xsi:type="dcterms:W3CDTF">2017-12-14T17:56:00Z</dcterms:modified>
</cp:coreProperties>
</file>