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C36" w:rsidRPr="00F9447C" w:rsidRDefault="00C50C36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47C">
        <w:rPr>
          <w:rFonts w:ascii="Times New Roman" w:hAnsi="Times New Roman" w:cs="Times New Roman"/>
          <w:bCs/>
          <w:sz w:val="24"/>
          <w:szCs w:val="24"/>
        </w:rPr>
        <w:t>Znak postępowania:</w:t>
      </w:r>
      <w:r w:rsidRPr="00F94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773">
        <w:rPr>
          <w:rFonts w:ascii="Times New Roman" w:hAnsi="Times New Roman" w:cs="Times New Roman"/>
          <w:szCs w:val="24"/>
        </w:rPr>
        <w:t>8/KUR</w:t>
      </w:r>
      <w:r w:rsidR="0064316F" w:rsidRPr="00B32485">
        <w:rPr>
          <w:rFonts w:ascii="Times New Roman" w:hAnsi="Times New Roman" w:cs="Times New Roman"/>
          <w:szCs w:val="24"/>
        </w:rPr>
        <w:t>/CK/RPOWP/2017</w:t>
      </w:r>
    </w:p>
    <w:p w:rsidR="005C2FE9" w:rsidRPr="0064316F" w:rsidRDefault="00676F78" w:rsidP="00BD73F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7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676F78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Podmiot udostępniający zasoby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676F78">
        <w:rPr>
          <w:rFonts w:ascii="Times New Roman" w:hAnsi="Times New Roman" w:cs="Times New Roman"/>
          <w:szCs w:val="24"/>
        </w:rPr>
        <w:t>, NIP, REGON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F78" w:rsidRPr="00676F78" w:rsidRDefault="00676F78" w:rsidP="00676F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F78">
        <w:rPr>
          <w:rFonts w:ascii="Times New Roman" w:hAnsi="Times New Roman" w:cs="Times New Roman"/>
          <w:b/>
          <w:sz w:val="24"/>
          <w:szCs w:val="24"/>
        </w:rPr>
        <w:t>ZOBOWIĄZANIE</w:t>
      </w:r>
    </w:p>
    <w:p w:rsidR="00676F78" w:rsidRPr="00676F78" w:rsidRDefault="00676F78" w:rsidP="00676F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F78">
        <w:rPr>
          <w:rFonts w:ascii="Times New Roman" w:hAnsi="Times New Roman" w:cs="Times New Roman"/>
          <w:b/>
          <w:sz w:val="24"/>
          <w:szCs w:val="24"/>
        </w:rPr>
        <w:tab/>
        <w:t>do oddania do dyspozycji Wykonawcy niezbędnych zasobów na potrzeby wykonania zamówienia</w:t>
      </w:r>
    </w:p>
    <w:p w:rsidR="00676F78" w:rsidRPr="00676F78" w:rsidRDefault="00491730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postępowaniem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o udzielenie zamówienia publicznego</w:t>
      </w:r>
      <w:r w:rsidR="00AD2549">
        <w:rPr>
          <w:rFonts w:ascii="Times New Roman" w:hAnsi="Times New Roman" w:cs="Times New Roman"/>
          <w:sz w:val="24"/>
          <w:szCs w:val="24"/>
        </w:rPr>
        <w:t xml:space="preserve"> prowadzonym</w:t>
      </w:r>
      <w:r w:rsidR="003C16DD">
        <w:rPr>
          <w:rFonts w:ascii="Times New Roman" w:hAnsi="Times New Roman" w:cs="Times New Roman"/>
          <w:sz w:val="24"/>
          <w:szCs w:val="24"/>
        </w:rPr>
        <w:t xml:space="preserve"> 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przez Zamawiającego – </w:t>
      </w:r>
      <w:r w:rsidR="009070C0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 – pod nazwą</w:t>
      </w:r>
      <w:r w:rsidR="00A41773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  <w:r w:rsidR="00A41773">
        <w:rPr>
          <w:rFonts w:ascii="Times New Roman" w:hAnsi="Times New Roman" w:cs="Times New Roman"/>
          <w:b/>
          <w:sz w:val="24"/>
          <w:szCs w:val="24"/>
        </w:rPr>
        <w:t>realizacja szkoleń specjalistycznych dla uczniów w ramach projektu „Centrum Kompetencji BOF – kompleksowy model wsparcia i modernizacji systemu kształcenia zawodowego na terenie Białostockiego Obszaru Funkcjonalnego”</w:t>
      </w:r>
      <w:r w:rsidR="00F27D9A">
        <w:rPr>
          <w:rFonts w:ascii="Times New Roman" w:hAnsi="Times New Roman" w:cs="Times New Roman"/>
          <w:b/>
          <w:sz w:val="24"/>
          <w:szCs w:val="24"/>
        </w:rPr>
        <w:t xml:space="preserve"> cześć ……. </w:t>
      </w:r>
      <w:r w:rsidR="005E7569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1"/>
      </w:r>
      <w:r w:rsidR="005E7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F78">
        <w:rPr>
          <w:rFonts w:ascii="Times New Roman" w:hAnsi="Times New Roman" w:cs="Times New Roman"/>
          <w:bCs/>
          <w:sz w:val="24"/>
          <w:szCs w:val="24"/>
        </w:rPr>
        <w:t>o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świad</w:t>
      </w:r>
      <w:r w:rsidR="00676F78">
        <w:rPr>
          <w:rFonts w:ascii="Times New Roman" w:hAnsi="Times New Roman" w:cs="Times New Roman"/>
          <w:bCs/>
          <w:sz w:val="24"/>
          <w:szCs w:val="24"/>
        </w:rPr>
        <w:t xml:space="preserve">czam, iż przy wykonywaniu przez 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Wykonawcę:</w:t>
      </w:r>
      <w:r w:rsidR="005E75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F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</w:t>
      </w:r>
      <w:r w:rsidR="005E7569" w:rsidRPr="00676F7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676F78" w:rsidRPr="00676F78">
        <w:rPr>
          <w:rFonts w:ascii="Times New Roman" w:hAnsi="Times New Roman" w:cs="Times New Roman"/>
          <w:bCs/>
          <w:i/>
          <w:sz w:val="24"/>
          <w:szCs w:val="24"/>
        </w:rPr>
        <w:t>(nazwa Wykonawcy)</w:t>
      </w:r>
      <w:r w:rsidR="00676F78">
        <w:rPr>
          <w:rFonts w:ascii="Times New Roman" w:hAnsi="Times New Roman" w:cs="Times New Roman"/>
          <w:bCs/>
          <w:sz w:val="24"/>
          <w:szCs w:val="24"/>
        </w:rPr>
        <w:t xml:space="preserve"> wymienionego 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zamówienia zobowiązuję się do oddania ww. Wykonawcy swoich zasobów w następującym zakresie: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</w:t>
      </w:r>
      <w:r w:rsidR="005E7569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  <w:r w:rsidRPr="00676F78">
        <w:rPr>
          <w:rFonts w:ascii="Times New Roman" w:hAnsi="Times New Roman" w:cs="Times New Roman"/>
          <w:bCs/>
          <w:i/>
          <w:sz w:val="24"/>
          <w:szCs w:val="24"/>
        </w:rPr>
        <w:t xml:space="preserve"> (Określenie </w:t>
      </w:r>
      <w:r>
        <w:rPr>
          <w:rFonts w:ascii="Times New Roman" w:hAnsi="Times New Roman" w:cs="Times New Roman"/>
          <w:bCs/>
          <w:i/>
          <w:sz w:val="24"/>
          <w:szCs w:val="24"/>
        </w:rPr>
        <w:t>zakresu udostępnianego zasobu</w:t>
      </w:r>
      <w:r w:rsidRPr="00676F78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przez cały okres realizacji zamówienia  i w celu jego  należytego wykonania.</w:t>
      </w:r>
    </w:p>
    <w:p w:rsidR="005E7569" w:rsidRDefault="005E7569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7569" w:rsidRPr="00676F78" w:rsidRDefault="005E7569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Sposób wykorzystania udostępnionych zasobów będzie następujący: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76F78">
        <w:rPr>
          <w:rFonts w:ascii="Times New Roman" w:hAnsi="Times New Roman" w:cs="Times New Roman"/>
          <w:bCs/>
          <w:i/>
          <w:sz w:val="24"/>
          <w:szCs w:val="24"/>
        </w:rPr>
        <w:t>(np. podwykonawstwo, konsultacje, doradztwo)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43EC" w:rsidRPr="005B2528" w:rsidRDefault="00EF43EC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BD73FC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EF43EC" w:rsidRDefault="00676D90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 xml:space="preserve">woli w imieniu </w:t>
      </w:r>
      <w:r w:rsidR="00676F78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podmiotu</w:t>
      </w:r>
    </w:p>
    <w:p w:rsidR="00676F78" w:rsidRDefault="00676F78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udostępniającego zasoby</w:t>
      </w:r>
    </w:p>
    <w:p w:rsidR="00E206D2" w:rsidRDefault="00E206D2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</w:p>
    <w:p w:rsidR="00E206D2" w:rsidRPr="00E206D2" w:rsidRDefault="00E206D2" w:rsidP="00E206D2">
      <w:pPr>
        <w:tabs>
          <w:tab w:val="left" w:pos="519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E206D2">
        <w:rPr>
          <w:rFonts w:ascii="Times New Roman" w:eastAsia="Times New Roman" w:hAnsi="Times New Roman" w:cs="Times New Roman"/>
          <w:i/>
          <w:kern w:val="1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Do zobowiązania 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należy dołączyć dokumenty potwierdzające, że osoba podpisująca niniejsze zobowiązanie, jest uprawniona do działania w imieniu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>podmiotu udostępniającego zasób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(kopie tych dokumentów muszą być potwierdzone za zgodność z oryginałem przez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ten 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podmiot, a ewentualne pełnomocnictwo do podpisania dokumentów dotyczących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>tego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podmiotu należy złożyć w formie oryginału lub kopii poświadczonej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notarialnie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>).</w:t>
      </w:r>
    </w:p>
    <w:p w:rsidR="00E206D2" w:rsidRPr="00E206D2" w:rsidRDefault="00E206D2" w:rsidP="00E206D2">
      <w:pPr>
        <w:tabs>
          <w:tab w:val="left" w:pos="519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sectPr w:rsidR="00E206D2" w:rsidRPr="00E206D2" w:rsidSect="00BD73FC">
      <w:headerReference w:type="default" r:id="rId8"/>
      <w:footerReference w:type="default" r:id="rId9"/>
      <w:pgSz w:w="11906" w:h="16838" w:code="9"/>
      <w:pgMar w:top="1701" w:right="1418" w:bottom="1418" w:left="1418" w:header="2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87E" w:rsidRDefault="00A1187E" w:rsidP="002B4656">
      <w:pPr>
        <w:spacing w:after="0" w:line="240" w:lineRule="auto"/>
      </w:pPr>
      <w:r>
        <w:separator/>
      </w:r>
    </w:p>
  </w:endnote>
  <w:endnote w:type="continuationSeparator" w:id="0">
    <w:p w:rsidR="00A1187E" w:rsidRDefault="00A1187E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6F" w:rsidRDefault="00882312" w:rsidP="0064316F">
    <w:pPr>
      <w:pStyle w:val="Stopka"/>
    </w:pPr>
    <w:r>
      <w:rPr>
        <w:noProof/>
      </w:rPr>
      <w:pict>
        <v:group id="_x0000_s2054" style="position:absolute;margin-left:-24.35pt;margin-top:3.6pt;width:516.5pt;height:44.15pt;z-index:251660288" coordsize="65595,5607" wrapcoords="-31 0 -31 20868 15894 21234 21600 21234 21600 1464 3417 0 -31 0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RkVfRVdUX1BPWklPTS1Lb2xvcj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d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TI2ODQ0QjhBQjhBRTQx&#10;MTkyMThFNERBMjFBOUE2OEY8L3htcE1NOkluc3RhbmNlSUQ+CiAgICAgICAgIDx4bXBNTTpEb2N1&#10;bWVudElEPnhtcC5kaWQ6MTI2ODQ0QjhBQjhBRTQxMTkyMThFNERBMjFBOUE2OE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phNGUyMjcyNi04NTcyLTRiODctODEz&#10;OS00YTM3YzhlMWNhYWU8L3N0UmVmOmluc3RhbmNlSUQ+CiAgICAgICAgICAgIDxzdFJlZjpkb2N1&#10;bWVudElEPnhtcC5kaWQ6RjdGNUFGMENFMD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EyNjg0NEI4QUI4QUU0MTE5MjE4RTREQTIx&#10;QTlBNjhGPC9zdEV2dDppbnN0YW5jZUlEPgogICAgICAgICAgICAgICAgICA8c3RFdnQ6d2hlbj4y&#10;MDE0LTEyLTIzVDE1OjAyOjQxKzAxOjAwPC9zdEV2dDp3aGVuPgogICAgICAgICAgICAgICAgICA8&#10;c3RFdnQ6c29mdHdhcmVBZ2VudD5BZG9iZSBJbGx1c3RyYXRvciBDUzYgKFdpbmRvd3Mp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YXLLIruBmIiZzPYXDDXIB5jcVLJSxx0x&#10;wLTCKCpMRAeFyMSoCcRwND2XoWgbGH2+z26zu1Mbkb6OWjXnmRumvVsc/TX1a8KLprp6NTrT3KlV&#10;USzLHGrvVxOa3XT16aqmpiP3iOf/AN+dO/abCvy3nc8Obh7hc7CTonw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m943GY3DGJsi8PjzHFIyypgomaOxtpQMTE&#10;0owiEMKRsaGtOlb0CYIx73ososAdb3vfs/Dng2bVm7O61ckkltPXVz3uVznL/FznKqqv/KqenDDD&#10;XibBXY1kLU0RrURrUT+CImiJ/wDB7zPgfU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f//ZUEsDBAoAAAAAAAAAIQDLM0h8GmEAABphAAAVAAAAZHJzL21lZGlhL2ltYWdlMS5qcGVn&#10;/9j/4AAQSkZJRgABAQEA3ADcAAD/2wBDAAIBAQIBAQICAgICAgICAwUDAwMDAwYEBAMFBwYHBwcG&#10;BwcICQsJCAgKCAcHCg0KCgsMDAwMBwkODw0MDgsMDAz/2wBDAQICAgMDAwYDAwYMCAcIDAwMDAwM&#10;DAwMDAwMDAwMDAwMDAwMDAwMDAwMDAwMDAwMDAwMDAwMDAwMDAwMDAwMDAz/wAARCAEP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AoAAAAAAAAAIQAH9MUnlYoBAJWKAQAVAAAAZHJzL21lZGlhL2ltYWdlMy5qcGVn&#10;/9j/4AAQSkZJRgABAQEA3ADcAAD/2wBDAAIBAQIBAQICAgICAgICAwUDAwMDAwYEBAMFBwYHBwcG&#10;BwcICQsJCAgKCAcHCg0KCgsMDAwMBwkODw0MDgsMDAz/2wBDAQICAgMDAwYDAwYMCAcIDAwMDAwM&#10;DAwMDAwMDAwMDAwMDAwMDAwMDAwMDAwMDAwMDAwMDAwMDAwMDAwMDAwMDAz/wAARCANr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7" o:spid="_x0000_s2055" type="#_x0000_t75" style="position:absolute;width:10325;height:53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56" type="#_x0000_t75" style="position:absolute;left:48482;top:476;width:17113;height:513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57" type="#_x0000_t75" style="position:absolute;left:16573;top:1333;width:8700;height:344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58" type="#_x0000_t75" alt="logo" style="position:absolute;left:32861;top:762;width:9163;height:40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  <w10:wrap type="through"/>
        </v:group>
      </w:pict>
    </w:r>
    <w:r>
      <w:rPr>
        <w:noProof/>
      </w:rPr>
      <w:pict>
        <v:group id="Grupa 1172" o:spid="_x0000_s2049" style="position:absolute;margin-left:40.05pt;margin-top:783.2pt;width:516.5pt;height:44.15pt;z-index:251659264" coordsize="65595,5607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RV9FV1RfUE9aSU9NLUtvbG9y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QtMTItMjNUMTU6MDI6NDErMDE6MDA8L3ht&#10;cDpNZXRhZGF0YURhdGU+CiAgICAgICAgIDx4bXA6TW9kaWZ5RGF0ZT4yMDE0LTEyLTIzVDE0OjAy&#10;OjQ2WjwveG1wOk1vZGlmeURhdGU+CiAgICAgICAgIDx4bXA6Q3JlYXRlRGF0ZT4yMDE0LTEyLTIz&#10;VDE1OjAyOjQxKzAx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DA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d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xMjY4NDRCOEFCOEFFNDEx&#10;OTIxOEU0REEyMUE5QTY4RjwveG1wTU06SW5zdGFuY2VJRD4KICAgICAgICAgPHhtcE1NOkRvY3Vt&#10;ZW50SUQ+eG1wLmRpZDoxMjY4NDRCOEFCOEFFNDExOTIxOEU0REEyMUE5QTY4R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E0ZTIyNzI2LTg1NzItNGI4Ny04MTM5&#10;LTRhMzdjOGUxY2FhZTwvc3RSZWY6aW5zdGFuY2VJRD4KICAgICAgICAgICAgPHN0UmVmOmRvY3Vt&#10;ZW50SUQ+eG1wLmRpZDpGN0Y1QUYwQ0UwODlFNDExQkFCNkEzRjIwNUI2REEyN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ZGNUFGMENFMDg5RTQxMUJBQjZBM0YyMDVCNkRBMjQ8L3N0RXZ0Omluc3RhbmNlSUQ+CiAg&#10;ICAgICAgICAgICAgICAgIDxzdEV2dDp3aGVuPjIwMTQtMTItMjJUMTQ6NTk6MD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TI2ODQ0QjhBQjhBRTQxMTkyMThFNERBMjFB&#10;OUE2OEY8L3N0RXZ0Omluc3RhbmNlSUQ+CiAgICAgICAgICAgICAgICAgIDxzdEV2dDp3aGVuPjIw&#10;MTQtMTItMjNUMTU6MDI6N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XAfcDAREAAhEBAxEB/8QAwwABAAIDAAMBAQEAAAAAAAAAAAkKBgcIBAULAQMCAQEAAgIDAQEB&#10;AAAAAAAAAAAABwgGCQIEBQMKARAAAAYDAAEBBAQLBQMGDwAAAgMEBQYHAAEICRIRExQKFRaXGCG1&#10;1XbWFzdXd1g5MSO3OBkiJHhxMjWYWTrwQVEzQzQlNrbXiLjISUoRAAEEAQICBgYIBgICAwAAAAAB&#10;AgMEBREGEgfSE5NUFgghMbGyFBVBInM0dJRVCVFxMjU2N2FCI0OBUiT/2gAMAwEAAhEDEQA/AL/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//9lQSwMECgAAAAAAAAAhAMszSHwaYQAAGmEAABUAAABkcnMvbWVkaWEvaW1hZ2UxLmpwZWf/&#10;2P/gABBKRklGAAEBAQDcANwAAP/bAEMAAgEBAgEBAgICAgICAgIDBQMDAwMDBgQEAwUHBgcHBwYH&#10;BwgJCwkICAoIBwcKDQoKCwwMDAwHCQ4PDQwOCwwMDP/bAEMBAgICAwMDBgMDBgwIBwgMDAwMDAwM&#10;DAwMDAwMDAwMDAwMDAwMDAwMDAwMDAwMDAwMDAwMDAwMDAwMDAwMDAwMDP/AABEIAQ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Af0xSeVigEAlYoBABUAAABkcnMvbWVkaWEvaW1hZ2UzLmpwZWf/&#10;2P/gABBKRklGAAEBAQDcANwAAP/bAEMAAgEBAgEBAgICAgICAgIDBQMDAwMDBgQEAwUHBgcHBwYH&#10;BwgJCwkICAoIBwcKDQoKCwwMDAwHCQ4PDQwOCwwMDP/bAEMBAgICAwMDBgMDBgwIBwgMDAwMDAwM&#10;DAwMDAwMDAwMDAwMDAwMDAwMDAwMDAwMDAwMDAwMDAwMDAwMDAwMDAwMDP/AABEIA2s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">
          <v:shape id="Obraz 1167" o:spid="_x0000_s2050" type="#_x0000_t75" style="position:absolute;width:10325;height:53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R&#10;tUTCAAAA3QAAAA8AAABkcnMvZG93bnJldi54bWxET0uLwjAQvgv+hzCCF1lTZdGlGkUEqd7WxyJ7&#10;G5qxLTaTkkSt/36zIHibj+8582VranEn5yvLCkbDBARxbnXFhYLTcfPxBcIHZI21ZVLwJA/LRbcz&#10;x1TbB+/pfgiFiCHsU1RQhtCkUvq8JIN+aBviyF2sMxgidIXUDh8x3NRynCQTabDi2FBiQ+uS8uvh&#10;ZhTsvuX2VyZOn1f+/OM+dTbQWaZUv9euZiACteEtfrm3Os4fTabw/008QS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UbVEwgAAAN0AAAAPAAAAAAAAAAAAAAAAAJwCAABk&#10;cnMvZG93bnJldi54bWxQSwUGAAAAAAQABAD3AAAAiwMAAAAA&#10;">
            <v:imagedata r:id="rId1" o:title=""/>
            <v:path arrowok="t"/>
          </v:shape>
          <v:shape id="Obraz 1170" o:spid="_x0000_s2051" type="#_x0000_t75" style="position:absolute;left:48482;top:476;width:17113;height:513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3WjGAAAA3QAAAA8AAABkcnMvZG93bnJldi54bWxEj0FrwkAQhe+C/2EZwYvoRgWV1FVEKlQPgrbQ&#10;65CdJqHZ2ZDdJvHfdw6Ctxnem/e+2e57V6mWmlB6NjCfJaCIM29Lzg18fZ6mG1AhIlusPJOBBwXY&#10;74aDLabWd3yj9h5zJSEcUjRQxFinWoesIIdh5mti0X584zDK2uTaNthJuKv0IklW2mHJ0lBgTceC&#10;st/7nzPwfTm35/eH7W/ra3U5davJddlOjBmP+sMbqEh9fJmf1x9W8Odr4ZdvZAS9+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xvdaMYAAADdAAAADwAAAAAAAAAAAAAAAACc&#10;AgAAZHJzL2Rvd25yZXYueG1sUEsFBgAAAAAEAAQA9wAAAI8DAAAAAA==&#10;">
            <v:imagedata r:id="rId2" o:title=""/>
            <v:path arrowok="t"/>
          </v:shape>
          <v:shape id="Obraz 1169" o:spid="_x0000_s2052" type="#_x0000_t75" style="position:absolute;left:16573;top:1333;width:8700;height:344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n&#10;Yw3FAAAA3QAAAA8AAABkcnMvZG93bnJldi54bWxEj0FrwkAQhe+C/2GZgjfdRKq00TWI0CqCh1q9&#10;D9lpkjY7G3a3Sfz3bqHgbYb33jdv1vlgGtGR87VlBeksAUFcWF1zqeDy+TZ9AeEDssbGMim4kYd8&#10;Mx6tMdO25w/qzqEUEcI+QwVVCG0mpS8qMuhntiWO2pd1BkNcXSm1wz7CTSPnSbKUBmuOFypsaVdR&#10;8XP+NZHizfewuL77OeH+tHt2x0sjj0pNnobtCkSgITzM/+mDjvXT5Sv8fRNHkJ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MZ2MNxQAAAN0AAAAPAAAAAAAAAAAAAAAAAJwC&#10;AABkcnMvZG93bnJldi54bWxQSwUGAAAAAAQABAD3AAAAjgMAAAAA&#10;">
            <v:imagedata r:id="rId3" o:title="" croptop="11916f" cropbottom="12336f"/>
            <v:path arrowok="t"/>
          </v:shape>
          <v:shape id="Obraz 1168" o:spid="_x0000_s2053" type="#_x0000_t75" alt="logo" style="position:absolute;left:32861;top:762;width:9163;height:40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B&#10;bx/GAAAA3QAAAA8AAABkcnMvZG93bnJldi54bWxEj0FvwjAMhe+T+A+RJ+020sKEpo6AJgYSxw0m&#10;cfUa0xQap0sCdP9+PkzazdZ7fu/zfDn4Tl0ppjawgXJcgCKug225MfC53zw+g0oZ2WIXmAz8UILl&#10;YnQ3x8qGG3/QdZcbJSGcKjTgcu4rrVPtyGMah55YtGOIHrOssdE24k3CfacnRTHTHluWBoc9rRzV&#10;593FG7DD4RzLr8l+/bSZHt7X7u27256MebgfXl9AZRryv/nvemsFv5wJrnwjI+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YFvH8YAAADdAAAADwAAAAAAAAAAAAAAAACc&#10;AgAAZHJzL2Rvd25yZXYueG1sUEsFBgAAAAAEAAQA9wAAAI8DAAAAAA==&#10;">
            <v:imagedata r:id="rId4" o:title="logo"/>
          </v:shape>
        </v:group>
      </w:pict>
    </w:r>
  </w:p>
  <w:p w:rsidR="0064316F" w:rsidRPr="0064316F" w:rsidRDefault="0064316F" w:rsidP="006431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87E" w:rsidRDefault="00A1187E" w:rsidP="002B4656">
      <w:pPr>
        <w:spacing w:after="0" w:line="240" w:lineRule="auto"/>
      </w:pPr>
      <w:r>
        <w:separator/>
      </w:r>
    </w:p>
  </w:footnote>
  <w:footnote w:type="continuationSeparator" w:id="0">
    <w:p w:rsidR="00A1187E" w:rsidRDefault="00A1187E" w:rsidP="002B4656">
      <w:pPr>
        <w:spacing w:after="0" w:line="240" w:lineRule="auto"/>
      </w:pPr>
      <w:r>
        <w:continuationSeparator/>
      </w:r>
    </w:p>
  </w:footnote>
  <w:footnote w:id="1">
    <w:p w:rsidR="005E7569" w:rsidRDefault="005E756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7569">
        <w:rPr>
          <w:b/>
        </w:rPr>
        <w:t>Wpisać właściwą część zamówienia, której dotyczy oferta (I, II, III, IV albo V)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6F" w:rsidRDefault="00882312" w:rsidP="0064316F">
    <w:pPr>
      <w:pStyle w:val="Stopka"/>
      <w:tabs>
        <w:tab w:val="clear" w:pos="4536"/>
        <w:tab w:val="center" w:pos="4962"/>
      </w:tabs>
    </w:pPr>
    <w:r>
      <w:rPr>
        <w:noProof/>
      </w:rPr>
      <w:pict>
        <v:group id="Grupa 1171" o:spid="_x0000_s2060" style="position:absolute;margin-left:-24.35pt;margin-top:4.5pt;width:490.3pt;height:37.75pt;z-index:251663360" coordsize="62268,479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61" type="#_x0000_t75" style="position:absolute;left:39243;top:95;width:16205;height:382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F&#10;SsLEAAAA3QAAAA8AAABkcnMvZG93bnJldi54bWxEj0trwzAQhO+F/Aexgd5qOabk4VgOJW2g1zjJ&#10;fbHWj9ZaGUlJ3H8fFQq97TKz880Wu8kM4kbO95YVLJIUBHFtdc+tgvPp8LIG4QOyxsEyKfghD7ty&#10;9lRgru2dj3SrQitiCPscFXQhjLmUvu7IoE/sSBy1xjqDIa6uldrhPYabQWZpupQGe46EDkfad1R/&#10;V1cTIe+nrEEvVx+XvV99VUfauNerUs/z6W0LItAU/s1/15861l8sM/j9Jo4g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FSsLEAAAA3QAAAA8AAAAAAAAAAAAAAAAAnAIA&#10;AGRycy9kb3ducmV2LnhtbFBLBQYAAAAABAAEAPcAAACNAwAAAAA=&#10;">
            <v:imagedata r:id="rId1" o:title=""/>
            <v:path arrowok="t"/>
          </v:shape>
          <v:shape id="Obraz 1163" o:spid="_x0000_s2062" type="#_x0000_t75" style="position:absolute;left:8382;width:9290;height:412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x7bEAAAA3QAAAA8AAABkcnMvZG93bnJldi54bWxET0trwkAQvhf8D8sUvOlGK9Km2Yht8YH2Ui3k&#10;OmSnSTA7G7KrRn+9Kwi9zcf3nGTWmVqcqHWVZQWjYQSCOLe64kLB734xeAXhPLLG2jIpuJCDWdp7&#10;SjDW9sw/dNr5QoQQdjEqKL1vYildXpJBN7QNceD+bGvQB9gWUrd4DuGmluMomkqDFYeGEhv6LCk/&#10;7I5GwfV7PTYms7z/+sg2k+zwtl0tvVL9527+DsJT5//FD/dah/mj6QvcvwknyP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Ptx7bEAAAA3QAAAA8AAAAAAAAAAAAAAAAAnAIA&#10;AGRycy9kb3ducmV2LnhtbFBLBQYAAAAABAAEAPcAAACNAwAAAAA=&#10;">
            <v:imagedata r:id="rId2" o:title=""/>
            <v:path arrowok="t"/>
          </v:shape>
          <v:shape id="Picture 2" o:spid="_x0000_s2063" type="#_x0000_t75" style="position:absolute;left:23050;top:285;width:11621;height:450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u&#10;g6fBAAAA3QAAAA8AAABkcnMvZG93bnJldi54bWxET02LwjAQvQv+hzCCN02rUKQaZVkURfai9eJt&#10;aGabrs2kNFHrv98sLHibx/uc1aa3jXhQ52vHCtJpAoK4dLrmSsGl2E0WIHxA1tg4JgUv8rBZDwcr&#10;zLV78oke51CJGMI+RwUmhDaX0peGLPqpa4kj9+06iyHCrpK6w2cMt42cJUkmLdYcGwy29GmovJ3v&#10;VkFxI4/zYn99LUyyrfzh2P98ZUqNR/3HEkSgPrzF/+6DjvPTLIW/b+IJcv0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ug6fBAAAA3QAAAA8AAAAAAAAAAAAAAAAAnAIAAGRy&#10;cy9kb3ducmV2LnhtbFBLBQYAAAAABAAEAPcAAACKAwAAAAA=&#10;">
            <v:imagedata r:id="rId3" o:title="LOGO BFKK_big_nowe"/>
            <v:path arrowok="t"/>
          </v:shape>
          <v:shape id="Obraz 1165" o:spid="_x0000_s2064" type="#_x0000_t75" style="position:absolute;left:59150;top:190;width:3118;height:380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n&#10;6MHEAAAA3QAAAA8AAABkcnMvZG93bnJldi54bWxET0trwkAQvhf8D8sIvRTdWGiU6CpFKIqHUh8H&#10;j0N2TILZ2ZAdNfrru4WCt/n4njNbdK5WV2pD5dnAaJiAIs69rbgwcNh/DSaggiBbrD2TgTsFWMx7&#10;LzPMrL/xlq47KVQM4ZChgVKkybQOeUkOw9A3xJE7+dahRNgW2rZ4i+Gu1u9JkmqHFceGEhtalpSf&#10;dxdnYFO9bcbf6weOVzSR5Y+kR3dIjXntd59TUEKdPMX/7rWN80fpB/x9E0/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n6MHEAAAA3QAAAA8AAAAAAAAAAAAAAAAAnAIA&#10;AGRycy9kb3ducmV2LnhtbFBLBQYAAAAABAAEAPcAAACNAwAAAAA=&#10;">
            <v:imagedata r:id="rId4" o:title=""/>
            <v:path arrowok="t"/>
          </v:shape>
          <v:shape id="Obraz 1166" o:spid="_x0000_s2065" type="#_x0000_t75" style="position:absolute;top:190;width:3498;height:393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GN/EAAAA3QAAAA8AAABkcnMvZG93bnJldi54bWxET01rwkAQvQv9D8sUetNNegg1dRNEWmgvBbWl&#10;OY7ZMRvMzobsNsZ/7xYEb/N4n7MqJ9uJkQbfOlaQLhIQxLXTLTcKvvfv8xcQPiBr7ByTggt5KIuH&#10;2Qpz7c68pXEXGhFD2OeowITQ51L62pBFv3A9ceSObrAYIhwaqQc8x3DbyeckyaTFlmODwZ42hurT&#10;7s8qOIyfVZf+VlX4qs1p+WbT9pL8KPX0OK1fQQSawl18c3/oOD/NMvj/Jp4gi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/GN/EAAAA3QAAAA8AAAAAAAAAAAAAAAAAnAIA&#10;AGRycy9kb3ducmV2LnhtbFBLBQYAAAAABAAEAPcAAACNAwAAAAA=&#10;">
            <v:imagedata r:id="rId5" o:title="Herb"/>
            <v:path arrowok="t"/>
          </v:shape>
        </v:group>
      </w:pict>
    </w:r>
  </w:p>
  <w:p w:rsidR="0064316F" w:rsidRPr="002B4B91" w:rsidRDefault="0064316F" w:rsidP="0064316F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64316F" w:rsidRPr="003044E0" w:rsidRDefault="00882312" w:rsidP="0064316F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66" type="#_x0000_t202" style="position:absolute;margin-left:-51.85pt;margin-top:13.65pt;width:551.8pt;height:27.4pt;z-index:-251652096;visibility:visible;mso-wrap-edited:f;mso-position-horizontal-relative:margin;mso-width-relative:margin;mso-height-relative:margin" wrapcoords="-29 0 -29 21016 21600 21016 21600 0 -2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" stroked="f">
          <v:textbox style="mso-next-textbox:#Pole tekstowe 2">
            <w:txbxContent>
              <w:p w:rsidR="0064316F" w:rsidRDefault="0064316F" w:rsidP="0064316F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Łącznik prostoliniowy 11" o:spid="_x0000_s2059" style="position:absolute;flip:y;z-index:251662336;visibility:visible;mso-wrap-distance-top:-3e-5mm;mso-wrap-distance-bottom:-3e-5mm;mso-position-horizontal-relative:margin;mso-width-relative:margin;mso-height-relative:margin" from="-29.85pt,31.65pt" to="482.95pt,3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" strokecolor="black [3040]">
          <o:lock v:ext="edit" shapetype="f"/>
          <w10:wrap anchorx="margin"/>
        </v:line>
      </w:pict>
    </w:r>
  </w:p>
  <w:p w:rsidR="0064316F" w:rsidRPr="0064316F" w:rsidRDefault="0064316F" w:rsidP="006431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A79AC"/>
    <w:multiLevelType w:val="hybridMultilevel"/>
    <w:tmpl w:val="BF40AF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2FE9"/>
    <w:rsid w:val="000318EA"/>
    <w:rsid w:val="00041941"/>
    <w:rsid w:val="0004549E"/>
    <w:rsid w:val="00054F43"/>
    <w:rsid w:val="000A7E34"/>
    <w:rsid w:val="000D07F5"/>
    <w:rsid w:val="000F4B4E"/>
    <w:rsid w:val="00105C8B"/>
    <w:rsid w:val="00117514"/>
    <w:rsid w:val="00141E10"/>
    <w:rsid w:val="001A5B1C"/>
    <w:rsid w:val="001B1A4E"/>
    <w:rsid w:val="001F2C90"/>
    <w:rsid w:val="001F325A"/>
    <w:rsid w:val="00236BF5"/>
    <w:rsid w:val="002573B9"/>
    <w:rsid w:val="00274521"/>
    <w:rsid w:val="00283B99"/>
    <w:rsid w:val="002A3918"/>
    <w:rsid w:val="002A63DE"/>
    <w:rsid w:val="002B4656"/>
    <w:rsid w:val="002D2574"/>
    <w:rsid w:val="00301B22"/>
    <w:rsid w:val="00337991"/>
    <w:rsid w:val="00343CBB"/>
    <w:rsid w:val="00351214"/>
    <w:rsid w:val="0035447F"/>
    <w:rsid w:val="003A7CF9"/>
    <w:rsid w:val="003C16DD"/>
    <w:rsid w:val="003D1BD4"/>
    <w:rsid w:val="00405A89"/>
    <w:rsid w:val="0042663A"/>
    <w:rsid w:val="00427020"/>
    <w:rsid w:val="00444F75"/>
    <w:rsid w:val="00456499"/>
    <w:rsid w:val="0047399B"/>
    <w:rsid w:val="00491730"/>
    <w:rsid w:val="004C7AE3"/>
    <w:rsid w:val="004F103A"/>
    <w:rsid w:val="005527F0"/>
    <w:rsid w:val="00563E71"/>
    <w:rsid w:val="005736CA"/>
    <w:rsid w:val="00573D3E"/>
    <w:rsid w:val="00586172"/>
    <w:rsid w:val="005971FB"/>
    <w:rsid w:val="005B2528"/>
    <w:rsid w:val="005C2FE9"/>
    <w:rsid w:val="005C7031"/>
    <w:rsid w:val="005E7569"/>
    <w:rsid w:val="0064316F"/>
    <w:rsid w:val="00657C87"/>
    <w:rsid w:val="006638FB"/>
    <w:rsid w:val="00671D58"/>
    <w:rsid w:val="00676D90"/>
    <w:rsid w:val="00676F78"/>
    <w:rsid w:val="0068168F"/>
    <w:rsid w:val="00735B4E"/>
    <w:rsid w:val="007444FF"/>
    <w:rsid w:val="00774136"/>
    <w:rsid w:val="007C06CF"/>
    <w:rsid w:val="007E7A9B"/>
    <w:rsid w:val="00810D14"/>
    <w:rsid w:val="00821EFA"/>
    <w:rsid w:val="00854C80"/>
    <w:rsid w:val="00882312"/>
    <w:rsid w:val="00882FE0"/>
    <w:rsid w:val="00895D12"/>
    <w:rsid w:val="009070C0"/>
    <w:rsid w:val="009262DE"/>
    <w:rsid w:val="009310A5"/>
    <w:rsid w:val="00950283"/>
    <w:rsid w:val="00953AA9"/>
    <w:rsid w:val="0095673C"/>
    <w:rsid w:val="00A05762"/>
    <w:rsid w:val="00A1187E"/>
    <w:rsid w:val="00A2612F"/>
    <w:rsid w:val="00A41773"/>
    <w:rsid w:val="00AA725D"/>
    <w:rsid w:val="00AD2549"/>
    <w:rsid w:val="00AF663A"/>
    <w:rsid w:val="00B165B6"/>
    <w:rsid w:val="00B25F63"/>
    <w:rsid w:val="00B57D52"/>
    <w:rsid w:val="00B63C5F"/>
    <w:rsid w:val="00B81D6C"/>
    <w:rsid w:val="00B86971"/>
    <w:rsid w:val="00BD73FC"/>
    <w:rsid w:val="00BE772A"/>
    <w:rsid w:val="00C50C36"/>
    <w:rsid w:val="00C9117A"/>
    <w:rsid w:val="00CA113C"/>
    <w:rsid w:val="00CF1AD8"/>
    <w:rsid w:val="00CF74AB"/>
    <w:rsid w:val="00D02D2C"/>
    <w:rsid w:val="00D453FD"/>
    <w:rsid w:val="00D6420C"/>
    <w:rsid w:val="00DC035B"/>
    <w:rsid w:val="00DC3D5E"/>
    <w:rsid w:val="00DC577A"/>
    <w:rsid w:val="00DD42C6"/>
    <w:rsid w:val="00DF1E97"/>
    <w:rsid w:val="00E0691A"/>
    <w:rsid w:val="00E10BBE"/>
    <w:rsid w:val="00E206D2"/>
    <w:rsid w:val="00E337F1"/>
    <w:rsid w:val="00E71D06"/>
    <w:rsid w:val="00E764F1"/>
    <w:rsid w:val="00E86A03"/>
    <w:rsid w:val="00E91674"/>
    <w:rsid w:val="00EA4AE0"/>
    <w:rsid w:val="00EA5F58"/>
    <w:rsid w:val="00EB3C7C"/>
    <w:rsid w:val="00EC48F3"/>
    <w:rsid w:val="00ED0266"/>
    <w:rsid w:val="00EF43EC"/>
    <w:rsid w:val="00F0552A"/>
    <w:rsid w:val="00F27D9A"/>
    <w:rsid w:val="00F5318D"/>
    <w:rsid w:val="00F72D43"/>
    <w:rsid w:val="00F7398F"/>
    <w:rsid w:val="00F85DD7"/>
    <w:rsid w:val="00F9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FE5A-B191-47A1-9ACA-05EFEAE4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17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Gołaszewska</dc:creator>
  <cp:lastModifiedBy>Tomasz Rudziński</cp:lastModifiedBy>
  <cp:revision>18</cp:revision>
  <cp:lastPrinted>2016-08-31T12:02:00Z</cp:lastPrinted>
  <dcterms:created xsi:type="dcterms:W3CDTF">2017-02-13T10:30:00Z</dcterms:created>
  <dcterms:modified xsi:type="dcterms:W3CDTF">2017-12-14T17:59:00Z</dcterms:modified>
</cp:coreProperties>
</file>